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5F973" w14:textId="73C1B22F" w:rsidR="005C2D7C" w:rsidRDefault="005C2D7C" w:rsidP="005C2D7C">
      <w:pPr>
        <w:pStyle w:val="BrdtextForskUL"/>
      </w:pPr>
      <w:r>
        <w:t>Använd denna mall för inkomna artikelbidrag. Döp bidraget enligt följande (notera att bidraget ska vara anonymt):</w:t>
      </w:r>
    </w:p>
    <w:p w14:paraId="349AE196" w14:textId="668BB6EE" w:rsidR="005C2D7C" w:rsidRDefault="005C2D7C" w:rsidP="005C2D7C">
      <w:pPr>
        <w:pStyle w:val="BrdtextForskUL"/>
      </w:pPr>
      <w:r>
        <w:t xml:space="preserve">[del av </w:t>
      </w:r>
      <w:proofErr w:type="gramStart"/>
      <w:r>
        <w:t>titel]_</w:t>
      </w:r>
      <w:proofErr w:type="gramEnd"/>
      <w:r>
        <w:t>ver1</w:t>
      </w:r>
    </w:p>
    <w:p w14:paraId="5DC775B5" w14:textId="77777777" w:rsidR="005C2D7C" w:rsidRDefault="005C2D7C" w:rsidP="005C2D7C">
      <w:pPr>
        <w:pStyle w:val="BrdtextForskUL"/>
      </w:pPr>
    </w:p>
    <w:p w14:paraId="504CCB01" w14:textId="7973CB2A" w:rsidR="00B7405E" w:rsidRDefault="002E66A9" w:rsidP="008732AD">
      <w:pPr>
        <w:pStyle w:val="TitelForskUL"/>
      </w:pPr>
      <w:r w:rsidRPr="008732AD">
        <w:t>Titel</w:t>
      </w:r>
      <w:r w:rsidR="00B7405E">
        <w:t xml:space="preserve"> </w:t>
      </w:r>
    </w:p>
    <w:p w14:paraId="3710FB25" w14:textId="77777777" w:rsidR="002E66A9" w:rsidRPr="00E61985" w:rsidRDefault="002E66A9" w:rsidP="00A42912">
      <w:pPr>
        <w:pStyle w:val="Rubrikniv1ForskUL"/>
      </w:pPr>
      <w:r w:rsidRPr="002E66A9">
        <w:t>Sammanfattning</w:t>
      </w:r>
      <w:r w:rsidR="00C47E36">
        <w:t xml:space="preserve"> - rubriknivå 1</w:t>
      </w:r>
    </w:p>
    <w:p w14:paraId="217F7FAD" w14:textId="100B2583" w:rsidR="002E66A9" w:rsidRPr="00E61985" w:rsidRDefault="002E66A9" w:rsidP="00A42912">
      <w:pPr>
        <w:pStyle w:val="BrdtextForskUL"/>
      </w:pPr>
      <w:r w:rsidRPr="00E61985">
        <w:t xml:space="preserve">Sammanfattning på svenska, </w:t>
      </w:r>
      <w:r w:rsidR="005C2D7C">
        <w:t xml:space="preserve">max. </w:t>
      </w:r>
      <w:r w:rsidR="00323101">
        <w:t>150 ord</w:t>
      </w:r>
      <w:r w:rsidRPr="00E61985">
        <w:t>.</w:t>
      </w:r>
      <w:r w:rsidR="00C47E36">
        <w:t xml:space="preserve"> </w:t>
      </w:r>
    </w:p>
    <w:p w14:paraId="3351E365" w14:textId="681916C0" w:rsidR="002E66A9" w:rsidRPr="00E61985" w:rsidRDefault="002E66A9" w:rsidP="005C2D7C">
      <w:pPr>
        <w:pStyle w:val="BrdtextForskUL"/>
      </w:pPr>
      <w:r w:rsidRPr="00E61985">
        <w:t xml:space="preserve">Nyckelord: </w:t>
      </w:r>
      <w:r w:rsidR="00323101">
        <w:t xml:space="preserve">tre till fem </w:t>
      </w:r>
      <w:r w:rsidRPr="00E61985">
        <w:t>nyckelord</w:t>
      </w:r>
      <w:r w:rsidR="00C47E36">
        <w:t xml:space="preserve"> </w:t>
      </w:r>
      <w:r w:rsidR="008A7671">
        <w:t>(i gemener)</w:t>
      </w:r>
    </w:p>
    <w:p w14:paraId="678D6178" w14:textId="77777777" w:rsidR="002E66A9" w:rsidRPr="002E66A9" w:rsidRDefault="002E66A9" w:rsidP="008732AD">
      <w:pPr>
        <w:pStyle w:val="TitelForskUL"/>
      </w:pPr>
      <w:r w:rsidRPr="002E66A9">
        <w:t>Engelsk titel</w:t>
      </w:r>
    </w:p>
    <w:p w14:paraId="35E1393F" w14:textId="77777777" w:rsidR="002E66A9" w:rsidRPr="00E53F5C" w:rsidRDefault="002E66A9" w:rsidP="00A42912">
      <w:pPr>
        <w:pStyle w:val="Rubrikniv1ForskUL"/>
      </w:pPr>
      <w:r w:rsidRPr="00E53F5C">
        <w:t>Abstract</w:t>
      </w:r>
      <w:r w:rsidR="00C47E36" w:rsidRPr="00E53F5C">
        <w:t xml:space="preserve"> - rubriknivå 1</w:t>
      </w:r>
    </w:p>
    <w:p w14:paraId="1C5DFB02" w14:textId="58FB48E2" w:rsidR="002E66A9" w:rsidRPr="00B7405E" w:rsidRDefault="002E66A9" w:rsidP="00B7405E">
      <w:pPr>
        <w:pStyle w:val="BrdtextForskUL"/>
      </w:pPr>
      <w:r w:rsidRPr="00B7405E">
        <w:t xml:space="preserve">Abstract på engelska, </w:t>
      </w:r>
      <w:r w:rsidR="005C2D7C">
        <w:t xml:space="preserve">max. </w:t>
      </w:r>
      <w:r w:rsidR="00323101">
        <w:t>150 ord</w:t>
      </w:r>
      <w:r w:rsidRPr="00B7405E">
        <w:t>.</w:t>
      </w:r>
      <w:r w:rsidR="00C47E36" w:rsidRPr="00B7405E">
        <w:t xml:space="preserve"> </w:t>
      </w:r>
    </w:p>
    <w:p w14:paraId="5C733C63" w14:textId="350477FF" w:rsidR="002E66A9" w:rsidRPr="00B7405E" w:rsidRDefault="002E66A9" w:rsidP="00B7405E">
      <w:pPr>
        <w:pStyle w:val="BrdtextForskUL"/>
      </w:pPr>
      <w:r w:rsidRPr="00B7405E">
        <w:t xml:space="preserve">Keywords: </w:t>
      </w:r>
      <w:r w:rsidR="008A7671">
        <w:t>t</w:t>
      </w:r>
      <w:r w:rsidR="00323101">
        <w:t>re till fem nyckelord på engelska</w:t>
      </w:r>
      <w:r w:rsidR="00C47E36" w:rsidRPr="00B7405E">
        <w:t xml:space="preserve"> </w:t>
      </w:r>
      <w:r w:rsidR="008A7671">
        <w:t>(i gemener)</w:t>
      </w:r>
    </w:p>
    <w:p w14:paraId="167F7087" w14:textId="1A8DEDC4" w:rsidR="009D4DF7" w:rsidRPr="00E53F5C" w:rsidRDefault="009D4DF7" w:rsidP="00A42912">
      <w:pPr>
        <w:pStyle w:val="Rubrikniv1ForskUL"/>
      </w:pPr>
      <w:r w:rsidRPr="00E53F5C">
        <w:t xml:space="preserve">Avsnittsrubrik </w:t>
      </w:r>
      <w:r w:rsidR="002F4114">
        <w:t>–</w:t>
      </w:r>
      <w:r w:rsidRPr="00E53F5C">
        <w:t xml:space="preserve"> rubriknivå 1</w:t>
      </w:r>
      <w:r w:rsidR="00E0551D">
        <w:t xml:space="preserve"> – Introduktion, (ev. Teori), Metod, Resultat, Diskussion</w:t>
      </w:r>
    </w:p>
    <w:p w14:paraId="320C9920" w14:textId="316E2D92" w:rsidR="009D4DF7" w:rsidRDefault="009D4DF7" w:rsidP="00A42912">
      <w:pPr>
        <w:pStyle w:val="BrdtextForskUL"/>
      </w:pPr>
      <w:r>
        <w:t xml:space="preserve">Brödtext utan indrag </w:t>
      </w:r>
      <w:r w:rsidR="008A7671">
        <w:t>(</w:t>
      </w:r>
      <w:r w:rsidR="0003374B">
        <w:t>mallen ger automatiskt avstånd mellan stycken).</w:t>
      </w:r>
    </w:p>
    <w:p w14:paraId="6CF2718F" w14:textId="1ADBF20F" w:rsidR="0003374B" w:rsidRDefault="0003374B" w:rsidP="00A42912">
      <w:pPr>
        <w:pStyle w:val="BrdtextForskUL"/>
      </w:pPr>
      <w:r>
        <w:t xml:space="preserve">För egna referenser i löpande text skriv till exempel Författare a. I parentesreferens notera att avidentifierad referensen inte ska ligga i bokstavsordning. </w:t>
      </w:r>
    </w:p>
    <w:p w14:paraId="4D326C2C" w14:textId="41A3FE13" w:rsidR="009D4DF7" w:rsidRPr="00E53F5C" w:rsidRDefault="009D4DF7" w:rsidP="00A42912">
      <w:pPr>
        <w:pStyle w:val="Rubrikniv2ForskUL"/>
      </w:pPr>
      <w:r w:rsidRPr="00E53F5C">
        <w:t xml:space="preserve">Underrubrik </w:t>
      </w:r>
      <w:r w:rsidR="002F4114">
        <w:t>–</w:t>
      </w:r>
      <w:r w:rsidRPr="00E53F5C">
        <w:t xml:space="preserve"> Rubriknivå 2</w:t>
      </w:r>
    </w:p>
    <w:p w14:paraId="226CAD9A" w14:textId="3FFE0DF4" w:rsidR="009D4DF7" w:rsidRDefault="009D4DF7" w:rsidP="00A42912">
      <w:pPr>
        <w:pStyle w:val="BrdtextForskUL"/>
      </w:pPr>
      <w:r>
        <w:t xml:space="preserve">Brödtext utan indrag </w:t>
      </w:r>
    </w:p>
    <w:p w14:paraId="1E1790DF" w14:textId="0123A3E7" w:rsidR="009D4DF7" w:rsidRPr="00E53F5C" w:rsidRDefault="009D4DF7" w:rsidP="00A42912">
      <w:pPr>
        <w:pStyle w:val="Rubrikniv3ForskUL"/>
      </w:pPr>
      <w:r w:rsidRPr="00E53F5C">
        <w:t xml:space="preserve">Underrubrik </w:t>
      </w:r>
      <w:r w:rsidR="002F4114">
        <w:t>–</w:t>
      </w:r>
      <w:r w:rsidRPr="00E53F5C">
        <w:t xml:space="preserve"> Rubriknivå 3</w:t>
      </w:r>
    </w:p>
    <w:p w14:paraId="091D881E" w14:textId="6BB57BEA" w:rsidR="009D4DF7" w:rsidRDefault="009D4DF7" w:rsidP="00A42912">
      <w:pPr>
        <w:pStyle w:val="BrdtextForskUL"/>
      </w:pPr>
      <w:r>
        <w:t xml:space="preserve">Brödtext utan indrag </w:t>
      </w:r>
    </w:p>
    <w:p w14:paraId="6AD70C9F" w14:textId="77777777" w:rsidR="00354262" w:rsidRPr="00991312" w:rsidRDefault="007F5B59" w:rsidP="00A42912">
      <w:pPr>
        <w:pStyle w:val="Rubrikniv1ForskUL"/>
      </w:pPr>
      <w:r w:rsidRPr="00991312">
        <w:t>Tack</w:t>
      </w:r>
    </w:p>
    <w:p w14:paraId="570C3163" w14:textId="067A7CDF" w:rsidR="00354262" w:rsidRDefault="00354262" w:rsidP="008A7671">
      <w:pPr>
        <w:pStyle w:val="BrdtextForskUL"/>
      </w:pPr>
      <w:r>
        <w:t>Brödtext utan indrag</w:t>
      </w:r>
      <w:r w:rsidR="009D4DF7">
        <w:t xml:space="preserve"> </w:t>
      </w:r>
    </w:p>
    <w:p w14:paraId="79582C78" w14:textId="77777777" w:rsidR="007C5BCD" w:rsidRDefault="007C5BCD" w:rsidP="00A42912">
      <w:pPr>
        <w:pStyle w:val="BrdtextForskUL"/>
      </w:pPr>
      <w:r>
        <w:t xml:space="preserve">OBS! Inga namn som kan leda till identifiering. </w:t>
      </w:r>
    </w:p>
    <w:p w14:paraId="46AEEB0F" w14:textId="77777777" w:rsidR="007F5B59" w:rsidRPr="00991312" w:rsidRDefault="007F5B59" w:rsidP="00A42912">
      <w:pPr>
        <w:pStyle w:val="Rubrikniv1ForskUL"/>
      </w:pPr>
      <w:r w:rsidRPr="00991312">
        <w:t>Referenser</w:t>
      </w:r>
    </w:p>
    <w:p w14:paraId="3F7C74D8" w14:textId="58889D84" w:rsidR="007F5B59" w:rsidRDefault="007F5B59" w:rsidP="00A42912">
      <w:pPr>
        <w:pStyle w:val="BrdtextForskUL"/>
      </w:pPr>
      <w:r>
        <w:t>Referenser enligt APA 7 och Forsk</w:t>
      </w:r>
      <w:r w:rsidR="00502025">
        <w:t>ul</w:t>
      </w:r>
      <w:r>
        <w:t>s anvisningar</w:t>
      </w:r>
      <w:r w:rsidR="008A7671">
        <w:t>. Inkludera inte avidentifierade referenser.</w:t>
      </w:r>
      <w:r w:rsidR="009D4DF7">
        <w:t xml:space="preserve"> </w:t>
      </w:r>
    </w:p>
    <w:p w14:paraId="3433809D" w14:textId="6039C0EB" w:rsidR="008A7671" w:rsidRDefault="007F5B59" w:rsidP="005F01EE">
      <w:pPr>
        <w:pStyle w:val="BrdtextForskUL"/>
      </w:pPr>
      <w:r>
        <w:t>Ny rad utan indrag</w:t>
      </w:r>
      <w:r w:rsidR="008A7671">
        <w:t>, använd samma som brödtext.</w:t>
      </w:r>
      <w:r>
        <w:t xml:space="preserve"> </w:t>
      </w:r>
    </w:p>
    <w:p w14:paraId="73EC9A01" w14:textId="77777777" w:rsidR="00981576" w:rsidRDefault="0098157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6DCFBB8" w14:textId="77777777" w:rsidR="009D4DF7" w:rsidRPr="00991312" w:rsidRDefault="009D4DF7" w:rsidP="00981576">
      <w:pPr>
        <w:pStyle w:val="TitelForskUL"/>
      </w:pPr>
      <w:r w:rsidRPr="00991312">
        <w:lastRenderedPageBreak/>
        <w:t>Övrig formatering</w:t>
      </w:r>
    </w:p>
    <w:p w14:paraId="15DF638F" w14:textId="77777777" w:rsidR="00FC0D8B" w:rsidRDefault="00FC0D8B" w:rsidP="00FC0D8B">
      <w:pPr>
        <w:pStyle w:val="Rubrikniv1ForskUL"/>
      </w:pPr>
      <w:r>
        <w:t>Blockcitat</w:t>
      </w:r>
    </w:p>
    <w:p w14:paraId="35FB344D" w14:textId="45D5FA15" w:rsidR="00FC0D8B" w:rsidRPr="00991312" w:rsidRDefault="00FC0D8B" w:rsidP="00FC0D8B">
      <w:pPr>
        <w:pStyle w:val="BlockcitatForskUL"/>
      </w:pPr>
      <w:r w:rsidRPr="00991312">
        <w:t>Blockcitat</w:t>
      </w:r>
      <w:r w:rsidR="0003374B">
        <w:t>.</w:t>
      </w:r>
      <w:r w:rsidRPr="00991312">
        <w:t xml:space="preserve"> (med referens, år, sida) </w:t>
      </w:r>
    </w:p>
    <w:p w14:paraId="01122F2A" w14:textId="77777777" w:rsidR="00FC0D8B" w:rsidRPr="00EB1C3F" w:rsidRDefault="00FC0D8B" w:rsidP="00FC0D8B">
      <w:pPr>
        <w:pStyle w:val="Rubrikniv1ForskUL"/>
      </w:pPr>
      <w:r w:rsidRPr="00EB1C3F">
        <w:t>Excerpt</w:t>
      </w:r>
    </w:p>
    <w:p w14:paraId="31A812C9" w14:textId="77777777" w:rsidR="00FC0D8B" w:rsidRDefault="00FC0D8B" w:rsidP="00FC0D8B">
      <w:pPr>
        <w:pStyle w:val="BrdtextForskUL"/>
      </w:pPr>
      <w:r>
        <w:t xml:space="preserve">Skriv ut excerpt i löpande text under rubrik ”Excerpt (nr)” med ett stycke för varje utsaga. </w:t>
      </w:r>
    </w:p>
    <w:p w14:paraId="17E56929" w14:textId="6C0FD623" w:rsidR="00FC0D8B" w:rsidRDefault="00FC0D8B" w:rsidP="00FC0D8B">
      <w:pPr>
        <w:pStyle w:val="Excerpt-exempelrubrikForskUL"/>
      </w:pPr>
      <w:r>
        <w:t>Excerpt</w:t>
      </w:r>
      <w:r w:rsidR="00E0551D">
        <w:t xml:space="preserve"> 1 </w:t>
      </w:r>
    </w:p>
    <w:p w14:paraId="57001B74" w14:textId="4BF699C4" w:rsidR="00FC0D8B" w:rsidRPr="00E0551D" w:rsidRDefault="00FC0D8B" w:rsidP="00E0551D">
      <w:pPr>
        <w:pStyle w:val="Excerpt-exempeltextForskUL"/>
        <w:ind w:left="0"/>
        <w:rPr>
          <w:sz w:val="24"/>
        </w:rPr>
      </w:pPr>
      <w:r w:rsidRPr="00E0551D">
        <w:rPr>
          <w:sz w:val="24"/>
        </w:rPr>
        <w:t>Elev 1:</w:t>
      </w:r>
      <w:r w:rsidRPr="00E0551D">
        <w:rPr>
          <w:sz w:val="24"/>
        </w:rPr>
        <w:tab/>
        <w:t>[tab]Använd ”tab” en gång efter ”</w:t>
      </w:r>
      <w:r w:rsidR="0003374B" w:rsidRPr="00E0551D">
        <w:rPr>
          <w:sz w:val="24"/>
        </w:rPr>
        <w:t>N</w:t>
      </w:r>
      <w:r w:rsidRPr="00E0551D">
        <w:rPr>
          <w:sz w:val="24"/>
        </w:rPr>
        <w:t>amn:” utan mellanslag. Skriv uttalanden i format för brödtext, använd endast begränsad formatering av ord såsom kursivering. Övrig formatering av stycket, såsom indrag, sker i samband med redigeringsarbetet av Forsk</w:t>
      </w:r>
      <w:r w:rsidR="00502025" w:rsidRPr="00E0551D">
        <w:rPr>
          <w:sz w:val="24"/>
        </w:rPr>
        <w:t>ul</w:t>
      </w:r>
      <w:r w:rsidRPr="00E0551D">
        <w:rPr>
          <w:sz w:val="24"/>
        </w:rPr>
        <w:t xml:space="preserve">. </w:t>
      </w:r>
    </w:p>
    <w:p w14:paraId="3A2A1343" w14:textId="4BF94242" w:rsidR="00FC0D8B" w:rsidRPr="00E0551D" w:rsidRDefault="00FC0D8B" w:rsidP="00E0551D">
      <w:pPr>
        <w:pStyle w:val="Excerpt-exempeltextForskUL"/>
        <w:ind w:left="0"/>
        <w:rPr>
          <w:sz w:val="24"/>
        </w:rPr>
      </w:pPr>
      <w:r w:rsidRPr="00E0551D">
        <w:rPr>
          <w:sz w:val="24"/>
        </w:rPr>
        <w:t>Elev 2:</w:t>
      </w:r>
      <w:r w:rsidRPr="00E0551D">
        <w:rPr>
          <w:sz w:val="24"/>
        </w:rPr>
        <w:tab/>
        <w:t>Utsaga</w:t>
      </w:r>
      <w:r w:rsidR="00111E02" w:rsidRPr="00E0551D">
        <w:rPr>
          <w:sz w:val="24"/>
        </w:rPr>
        <w:t xml:space="preserve"> [pekar på tavlan]</w:t>
      </w:r>
    </w:p>
    <w:p w14:paraId="21AAC62D" w14:textId="71E93F88" w:rsidR="00111E02" w:rsidRDefault="00111E02" w:rsidP="00FC0D8B">
      <w:pPr>
        <w:pStyle w:val="BrdtextForskUL"/>
        <w:rPr>
          <w:rFonts w:eastAsiaTheme="majorEastAsia"/>
        </w:rPr>
      </w:pPr>
      <w:r>
        <w:rPr>
          <w:rFonts w:eastAsiaTheme="majorEastAsia"/>
        </w:rPr>
        <w:t>Använd hårda klamrar för observationer av agerande i excerptet, ex. [pekar på tavlan]. Använd … vid pauser</w:t>
      </w:r>
      <w:r w:rsidR="0003374B">
        <w:rPr>
          <w:rFonts w:eastAsiaTheme="majorEastAsia"/>
        </w:rPr>
        <w:t xml:space="preserve"> och </w:t>
      </w:r>
      <w:r w:rsidR="00E0551D">
        <w:rPr>
          <w:rFonts w:eastAsiaTheme="majorEastAsia"/>
        </w:rPr>
        <w:t>[</w:t>
      </w:r>
      <w:r w:rsidR="0003374B">
        <w:rPr>
          <w:rFonts w:eastAsiaTheme="majorEastAsia"/>
        </w:rPr>
        <w:t>…</w:t>
      </w:r>
      <w:r w:rsidR="00E0551D">
        <w:rPr>
          <w:rFonts w:eastAsiaTheme="majorEastAsia"/>
        </w:rPr>
        <w:t>]</w:t>
      </w:r>
      <w:r w:rsidR="0003374B">
        <w:rPr>
          <w:rFonts w:eastAsiaTheme="majorEastAsia"/>
        </w:rPr>
        <w:t xml:space="preserve"> för utelämnad text.</w:t>
      </w:r>
    </w:p>
    <w:p w14:paraId="200B0643" w14:textId="777B1DCB" w:rsidR="00111E02" w:rsidRDefault="00111E02" w:rsidP="00FC0D8B">
      <w:pPr>
        <w:pStyle w:val="BrdtextForskUL"/>
        <w:rPr>
          <w:rFonts w:eastAsiaTheme="majorEastAsia"/>
        </w:rPr>
      </w:pPr>
      <w:r>
        <w:rPr>
          <w:rFonts w:eastAsiaTheme="majorEastAsia"/>
        </w:rPr>
        <w:t>Vid användning av specialtecken hänvisa till transkriptionsnyckel.</w:t>
      </w:r>
    </w:p>
    <w:p w14:paraId="3C9ABFEE" w14:textId="659A9568" w:rsidR="00FC0D8B" w:rsidRDefault="00FC0D8B" w:rsidP="0003374B">
      <w:pPr>
        <w:pStyle w:val="BrdtextForskUL"/>
      </w:pPr>
      <w:r>
        <w:rPr>
          <w:rFonts w:eastAsiaTheme="majorEastAsia"/>
        </w:rPr>
        <w:t>Om excerpten till exempel följer konventionen för konversationsanalys (CA) rekommenderar Forsk</w:t>
      </w:r>
      <w:r w:rsidR="00502025">
        <w:rPr>
          <w:rFonts w:eastAsiaTheme="majorEastAsia"/>
        </w:rPr>
        <w:t>ul</w:t>
      </w:r>
      <w:r>
        <w:rPr>
          <w:rFonts w:eastAsiaTheme="majorEastAsia"/>
        </w:rPr>
        <w:t xml:space="preserve"> att excerpten bifogas som bild i pdf-format för att försäkra och underlätta att excerpten blir exakta. Använd då utformning enligt konvention för excerpt och gör </w:t>
      </w:r>
      <w:r w:rsidR="00C50E65">
        <w:rPr>
          <w:rFonts w:eastAsiaTheme="majorEastAsia"/>
        </w:rPr>
        <w:t>PDF</w:t>
      </w:r>
      <w:r>
        <w:rPr>
          <w:rFonts w:eastAsiaTheme="majorEastAsia"/>
        </w:rPr>
        <w:t xml:space="preserve"> av texten. Se </w:t>
      </w:r>
      <w:r w:rsidRPr="00A954C1">
        <w:rPr>
          <w:rFonts w:eastAsiaTheme="majorEastAsia"/>
        </w:rPr>
        <w:t xml:space="preserve">exempel 1 nedan (Kilbrink &amp; Asplund, </w:t>
      </w:r>
      <w:r w:rsidR="00080686">
        <w:rPr>
          <w:rFonts w:eastAsiaTheme="majorEastAsia"/>
        </w:rPr>
        <w:t>2020</w:t>
      </w:r>
      <w:r w:rsidRPr="00A954C1">
        <w:t>, s. 43</w:t>
      </w:r>
      <w:r w:rsidR="00080686">
        <w:t xml:space="preserve">, </w:t>
      </w:r>
      <w:hyperlink r:id="rId7" w:history="1">
        <w:r w:rsidR="00080686" w:rsidRPr="00080686">
          <w:rPr>
            <w:rStyle w:val="Hyperlnk"/>
          </w:rPr>
          <w:t>https://doi.org/10.61998/forskul.v8i1.27205</w:t>
        </w:r>
      </w:hyperlink>
      <w:r w:rsidRPr="00A954C1">
        <w:t>).</w:t>
      </w:r>
    </w:p>
    <w:p w14:paraId="332AFB52" w14:textId="7662A60C" w:rsidR="00080686" w:rsidRPr="003F51B1" w:rsidRDefault="00C50E65" w:rsidP="00080686">
      <w:pPr>
        <w:pStyle w:val="Tabell-FigurrubrikForskUL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4C4C05" wp14:editId="4493CDA5">
            <wp:simplePos x="0" y="0"/>
            <wp:positionH relativeFrom="column">
              <wp:posOffset>-641803</wp:posOffset>
            </wp:positionH>
            <wp:positionV relativeFrom="paragraph">
              <wp:posOffset>366706</wp:posOffset>
            </wp:positionV>
            <wp:extent cx="7297230" cy="1982985"/>
            <wp:effectExtent l="12700" t="12700" r="5715" b="11430"/>
            <wp:wrapTopAndBottom/>
            <wp:docPr id="6" name="Bildobjekt 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&#10;&#10;Automatiskt genererad beskrivn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2" t="10523" b="47427"/>
                    <a:stretch/>
                  </pic:blipFill>
                  <pic:spPr bwMode="auto">
                    <a:xfrm>
                      <a:off x="0" y="0"/>
                      <a:ext cx="7297230" cy="198298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686">
        <w:t>Exempel</w:t>
      </w:r>
      <w:r w:rsidR="00080686" w:rsidRPr="00991312">
        <w:t xml:space="preserve"> </w:t>
      </w:r>
      <w:r w:rsidR="00080686">
        <w:t>1</w:t>
      </w:r>
    </w:p>
    <w:p w14:paraId="06BBF0AA" w14:textId="77777777" w:rsidR="00656BD7" w:rsidRDefault="00656BD7" w:rsidP="00656BD7">
      <w:pPr>
        <w:pStyle w:val="Rubrikniv1ForskUL"/>
      </w:pPr>
      <w:r>
        <w:t>Tabeller och figurer (APA7)</w:t>
      </w:r>
    </w:p>
    <w:p w14:paraId="3ACF2A93" w14:textId="7625ECF8" w:rsidR="00656BD7" w:rsidRPr="00991312" w:rsidRDefault="00656BD7" w:rsidP="00656BD7">
      <w:pPr>
        <w:pStyle w:val="Tabell-FigurrubrikForskUL"/>
      </w:pPr>
      <w:r w:rsidRPr="00991312">
        <w:t>Tabell</w:t>
      </w:r>
      <w:r w:rsidR="00080686">
        <w:t xml:space="preserve"> 1</w:t>
      </w:r>
    </w:p>
    <w:p w14:paraId="38A12471" w14:textId="413F637A" w:rsidR="00656BD7" w:rsidRPr="002F55A5" w:rsidRDefault="00656BD7" w:rsidP="00656BD7">
      <w:pPr>
        <w:pStyle w:val="Tabell-figurtextForskUL"/>
      </w:pPr>
      <w:r w:rsidRPr="002F55A5">
        <w:t>T</w:t>
      </w:r>
      <w:r w:rsidR="00080686">
        <w:t>abellrubrik</w:t>
      </w:r>
      <w:r w:rsidRPr="002F55A5">
        <w:t xml:space="preserve"> </w:t>
      </w:r>
      <w:r w:rsidR="00080686">
        <w:t xml:space="preserve">(tabellrubrik </w:t>
      </w:r>
      <w:r w:rsidR="00080686" w:rsidRPr="00E0551D">
        <w:t xml:space="preserve">avslutas </w:t>
      </w:r>
      <w:r w:rsidR="00E0551D" w:rsidRPr="00E0551D">
        <w:t>inte med</w:t>
      </w:r>
      <w:r w:rsidR="00080686">
        <w:t xml:space="preserve"> punkt</w:t>
      </w:r>
      <w:r w:rsidR="00654E49">
        <w:t>)</w:t>
      </w:r>
    </w:p>
    <w:p w14:paraId="18FFD121" w14:textId="37B1FFB4" w:rsidR="006928DC" w:rsidRDefault="006928DC" w:rsidP="006928DC">
      <w:pPr>
        <w:pStyle w:val="BrdtextForskUL"/>
      </w:pPr>
      <w:r>
        <w:t>[infoga tabell]</w:t>
      </w:r>
      <w:r w:rsidR="00E0551D">
        <w:t xml:space="preserve"> Tabeller läggs in som ”bilder” (</w:t>
      </w:r>
      <w:proofErr w:type="spellStart"/>
      <w:r w:rsidR="00E0551D">
        <w:t>pdf:er</w:t>
      </w:r>
      <w:proofErr w:type="spellEnd"/>
      <w:r w:rsidR="00E0551D">
        <w:t xml:space="preserve">) och ska vara skrivna i typsnittet </w:t>
      </w:r>
      <w:proofErr w:type="spellStart"/>
      <w:r w:rsidR="00E0551D">
        <w:t>Constantia</w:t>
      </w:r>
      <w:proofErr w:type="spellEnd"/>
      <w:r w:rsidR="00E0551D">
        <w:t>.</w:t>
      </w:r>
    </w:p>
    <w:p w14:paraId="0C4A1028" w14:textId="4519952B" w:rsidR="00080686" w:rsidRPr="00080686" w:rsidRDefault="005F01EE" w:rsidP="00080686">
      <w:pPr>
        <w:pStyle w:val="Tabell-figurnotForskUL0"/>
        <w:rPr>
          <w:lang w:val="sv-SE"/>
        </w:rPr>
      </w:pPr>
      <w:r w:rsidRPr="00080686">
        <w:rPr>
          <w:i/>
          <w:iCs/>
          <w:lang w:val="sv-SE"/>
        </w:rPr>
        <w:t>Not</w:t>
      </w:r>
      <w:r w:rsidRPr="00080686">
        <w:rPr>
          <w:lang w:val="sv-SE"/>
        </w:rPr>
        <w:t>: Tabellnot</w:t>
      </w:r>
      <w:r w:rsidR="00080686" w:rsidRPr="00080686">
        <w:rPr>
          <w:lang w:val="sv-SE"/>
        </w:rPr>
        <w:t>.</w:t>
      </w:r>
    </w:p>
    <w:p w14:paraId="5089C9E9" w14:textId="77777777" w:rsidR="00080686" w:rsidRPr="00C50E65" w:rsidRDefault="00080686">
      <w:pPr>
        <w:rPr>
          <w:rFonts w:asciiTheme="majorHAnsi" w:eastAsiaTheme="majorEastAsia" w:hAnsiTheme="majorHAnsi" w:cstheme="majorBidi"/>
          <w:b/>
          <w:color w:val="1F3763" w:themeColor="accent1" w:themeShade="7F"/>
        </w:rPr>
      </w:pPr>
      <w:r w:rsidRPr="00C50E65">
        <w:br w:type="page"/>
      </w:r>
    </w:p>
    <w:p w14:paraId="3FDA5C2F" w14:textId="38AFEFA8" w:rsidR="00111E02" w:rsidRPr="00654E49" w:rsidRDefault="00111E02" w:rsidP="00111E02">
      <w:pPr>
        <w:pStyle w:val="Tabell-FigurrubrikForskUL"/>
      </w:pPr>
      <w:r w:rsidRPr="00654E49">
        <w:lastRenderedPageBreak/>
        <w:t>Figur</w:t>
      </w:r>
      <w:r w:rsidR="00080686" w:rsidRPr="00654E49">
        <w:t xml:space="preserve"> 1</w:t>
      </w:r>
      <w:r w:rsidRPr="00654E49">
        <w:t xml:space="preserve"> </w:t>
      </w:r>
    </w:p>
    <w:p w14:paraId="370F5E54" w14:textId="21F6203A" w:rsidR="00111E02" w:rsidRPr="00654E49" w:rsidRDefault="00111E02" w:rsidP="00111E02">
      <w:pPr>
        <w:pStyle w:val="Tabell-figurtextForskUL"/>
      </w:pPr>
      <w:r w:rsidRPr="00654E49">
        <w:t>Figur</w:t>
      </w:r>
      <w:r w:rsidR="00080686" w:rsidRPr="00654E49">
        <w:t>rubrik</w:t>
      </w:r>
      <w:r w:rsidRPr="00654E49">
        <w:t xml:space="preserve"> </w:t>
      </w:r>
      <w:r w:rsidR="00654E49">
        <w:t xml:space="preserve">(figurrubrik avslutas </w:t>
      </w:r>
      <w:r w:rsidR="00654E49" w:rsidRPr="00E0551D">
        <w:t>utan</w:t>
      </w:r>
      <w:r w:rsidR="00654E49">
        <w:t xml:space="preserve"> punkt)</w:t>
      </w:r>
    </w:p>
    <w:p w14:paraId="63A27B87" w14:textId="604542C4" w:rsidR="00111E02" w:rsidRPr="00C50E65" w:rsidRDefault="00111E02" w:rsidP="00111E02">
      <w:pPr>
        <w:pStyle w:val="BrdtextForskUL"/>
      </w:pPr>
      <w:r w:rsidRPr="00C50E65">
        <w:t>[infoga figur]</w:t>
      </w:r>
    </w:p>
    <w:p w14:paraId="6B69E107" w14:textId="15494E69" w:rsidR="00111E02" w:rsidRPr="00C50E65" w:rsidRDefault="00111E02" w:rsidP="00111E02">
      <w:pPr>
        <w:pStyle w:val="Tabell-figurnotForskUL0"/>
        <w:rPr>
          <w:lang w:val="sv-SE"/>
        </w:rPr>
      </w:pPr>
      <w:r w:rsidRPr="00C50E65">
        <w:rPr>
          <w:i/>
          <w:iCs/>
          <w:lang w:val="sv-SE"/>
        </w:rPr>
        <w:t>Not</w:t>
      </w:r>
      <w:r w:rsidRPr="00C50E65">
        <w:rPr>
          <w:lang w:val="sv-SE"/>
        </w:rPr>
        <w:t xml:space="preserve">: </w:t>
      </w:r>
      <w:r w:rsidR="00080686" w:rsidRPr="00C50E65">
        <w:rPr>
          <w:lang w:val="sv-SE"/>
        </w:rPr>
        <w:t>F</w:t>
      </w:r>
      <w:r w:rsidRPr="00C50E65">
        <w:rPr>
          <w:lang w:val="sv-SE"/>
        </w:rPr>
        <w:t>igurnot</w:t>
      </w:r>
      <w:r w:rsidR="00080686" w:rsidRPr="00C50E65">
        <w:rPr>
          <w:lang w:val="sv-SE"/>
        </w:rPr>
        <w:t>.</w:t>
      </w:r>
    </w:p>
    <w:p w14:paraId="7DBA5F0D" w14:textId="77777777" w:rsidR="00897333" w:rsidRPr="00C50E65" w:rsidRDefault="00897333" w:rsidP="005F01EE">
      <w:pPr>
        <w:pStyle w:val="Tabell-FigurrubrikForskUL"/>
      </w:pPr>
    </w:p>
    <w:p w14:paraId="09DD44E2" w14:textId="77777777" w:rsidR="00FD58E3" w:rsidRDefault="00D31452" w:rsidP="00E0551D">
      <w:pPr>
        <w:pStyle w:val="BrdtextForskUL"/>
      </w:pPr>
      <w:r>
        <w:t xml:space="preserve">Notera att </w:t>
      </w:r>
      <w:r w:rsidRPr="00D31452">
        <w:t>alla figur</w:t>
      </w:r>
      <w:r>
        <w:t>-</w:t>
      </w:r>
      <w:r w:rsidRPr="00D31452">
        <w:t xml:space="preserve"> och tabellru</w:t>
      </w:r>
      <w:r>
        <w:t>b</w:t>
      </w:r>
      <w:r w:rsidRPr="00D31452">
        <w:t xml:space="preserve">riker </w:t>
      </w:r>
      <w:r>
        <w:t>ska vara</w:t>
      </w:r>
      <w:r w:rsidRPr="00D31452">
        <w:t xml:space="preserve"> tillräckligt informativa, använd not vid behov)</w:t>
      </w:r>
      <w:r w:rsidR="00FD58E3">
        <w:t xml:space="preserve">. </w:t>
      </w:r>
    </w:p>
    <w:p w14:paraId="5E2F6777" w14:textId="4A9C4F08" w:rsidR="00D31452" w:rsidRDefault="00FD58E3" w:rsidP="00E0551D">
      <w:pPr>
        <w:pStyle w:val="BrdtextForskUL"/>
      </w:pPr>
      <w:r>
        <w:t>Figurer och tabeller ska vara beskrivna i den löpande texten</w:t>
      </w:r>
      <w:r w:rsidR="00E0551D">
        <w:t xml:space="preserve"> och hänvisade till</w:t>
      </w:r>
      <w:r>
        <w:t>. Figurerna/tabellerna ska kunna läsas fristående</w:t>
      </w:r>
      <w:r w:rsidR="00E0551D">
        <w:t xml:space="preserve"> texten och vice versa</w:t>
      </w:r>
      <w:r>
        <w:t>.</w:t>
      </w:r>
    </w:p>
    <w:p w14:paraId="35F66C4B" w14:textId="08707B1B" w:rsidR="002F4114" w:rsidRPr="00E0551D" w:rsidRDefault="002F4114">
      <w:pPr>
        <w:rPr>
          <w:rFonts w:asciiTheme="minorHAnsi" w:hAnsiTheme="minorHAnsi"/>
        </w:rPr>
      </w:pPr>
      <w:r w:rsidRPr="00E0551D">
        <w:rPr>
          <w:rFonts w:asciiTheme="minorHAnsi" w:hAnsiTheme="minorHAnsi"/>
        </w:rPr>
        <w:br w:type="page"/>
      </w:r>
    </w:p>
    <w:p w14:paraId="565D83D7" w14:textId="09BF9E9D" w:rsidR="002F4114" w:rsidRPr="00991312" w:rsidRDefault="002F4114" w:rsidP="002F4114">
      <w:pPr>
        <w:pStyle w:val="TitelForskUL"/>
      </w:pPr>
      <w:r w:rsidRPr="00991312">
        <w:lastRenderedPageBreak/>
        <w:t>Övrig</w:t>
      </w:r>
      <w:r>
        <w:t>a anvisningar</w:t>
      </w:r>
    </w:p>
    <w:p w14:paraId="64DA0C6A" w14:textId="7822DC83" w:rsidR="002F4114" w:rsidRDefault="00C50E65" w:rsidP="002F4114">
      <w:pPr>
        <w:pStyle w:val="BrdtextForskUL"/>
      </w:pPr>
      <w:r w:rsidRPr="002F4114">
        <w:t>Manuskriptet</w:t>
      </w:r>
      <w:r w:rsidR="002F4114" w:rsidRPr="002F4114">
        <w:t xml:space="preserve"> ska anpassas </w:t>
      </w:r>
      <w:r w:rsidR="002F4114">
        <w:t>efter</w:t>
      </w:r>
      <w:r w:rsidR="002F4114" w:rsidRPr="002F4114">
        <w:t xml:space="preserve"> F</w:t>
      </w:r>
      <w:r w:rsidR="002F4114">
        <w:t>orsk</w:t>
      </w:r>
      <w:r w:rsidR="00502025">
        <w:t>u</w:t>
      </w:r>
      <w:r w:rsidR="002F4114">
        <w:t>ls anvisningar</w:t>
      </w:r>
      <w:r w:rsidR="00502025">
        <w:t xml:space="preserve">, som beskrivs under </w:t>
      </w:r>
      <w:hyperlink r:id="rId9" w:history="1">
        <w:r w:rsidR="00502025" w:rsidRPr="00502025">
          <w:rPr>
            <w:rStyle w:val="Hyperlnk"/>
          </w:rPr>
          <w:t>Författarinstruktioner</w:t>
        </w:r>
      </w:hyperlink>
      <w:r w:rsidR="00502025">
        <w:t>.</w:t>
      </w:r>
    </w:p>
    <w:p w14:paraId="38B80871" w14:textId="69F7DA7C" w:rsidR="002F4114" w:rsidRPr="008E1E75" w:rsidRDefault="002F4114" w:rsidP="002F4114">
      <w:pPr>
        <w:pStyle w:val="BrdtextForskUL"/>
        <w:numPr>
          <w:ilvl w:val="0"/>
          <w:numId w:val="3"/>
        </w:numPr>
      </w:pPr>
      <w:r w:rsidRPr="002F4114">
        <w:t>Artiklar som publiceras i Forsk</w:t>
      </w:r>
      <w:r w:rsidR="00502025">
        <w:t>ul</w:t>
      </w:r>
      <w:r w:rsidRPr="002F4114">
        <w:t xml:space="preserve"> ska </w:t>
      </w:r>
      <w:r w:rsidRPr="008E1E75">
        <w:t>uppfylla </w:t>
      </w:r>
      <w:hyperlink r:id="rId10" w:history="1">
        <w:r w:rsidRPr="008E1E75">
          <w:rPr>
            <w:rStyle w:val="Hyperlnk"/>
          </w:rPr>
          <w:t>Forsk</w:t>
        </w:r>
        <w:r w:rsidR="00502025" w:rsidRPr="008E1E75">
          <w:rPr>
            <w:rStyle w:val="Hyperlnk"/>
          </w:rPr>
          <w:t>ul</w:t>
        </w:r>
        <w:r w:rsidRPr="008E1E75">
          <w:rPr>
            <w:rStyle w:val="Hyperlnk"/>
          </w:rPr>
          <w:t>s kv</w:t>
        </w:r>
        <w:r w:rsidRPr="008E1E75">
          <w:rPr>
            <w:rStyle w:val="Hyperlnk"/>
          </w:rPr>
          <w:t>a</w:t>
        </w:r>
        <w:r w:rsidRPr="008E1E75">
          <w:rPr>
            <w:rStyle w:val="Hyperlnk"/>
          </w:rPr>
          <w:t>litetskriterier</w:t>
        </w:r>
      </w:hyperlink>
      <w:r w:rsidRPr="008E1E75">
        <w:t>.</w:t>
      </w:r>
    </w:p>
    <w:p w14:paraId="4348D3D1" w14:textId="6FEA6068" w:rsidR="00C50E65" w:rsidRPr="002F4114" w:rsidRDefault="002F4114" w:rsidP="00C50E65">
      <w:pPr>
        <w:pStyle w:val="BrdtextForskUL"/>
        <w:numPr>
          <w:ilvl w:val="0"/>
          <w:numId w:val="3"/>
        </w:numPr>
      </w:pPr>
      <w:r w:rsidRPr="002F4114">
        <w:t>Referenserna ska skrivas enligt APA 7, se</w:t>
      </w:r>
      <w:r w:rsidR="008E1E75">
        <w:t xml:space="preserve"> </w:t>
      </w:r>
      <w:hyperlink r:id="rId11" w:history="1">
        <w:r w:rsidR="008E1E75">
          <w:rPr>
            <w:rStyle w:val="Hyperlnk"/>
          </w:rPr>
          <w:t>riktlinjer för språk och re</w:t>
        </w:r>
        <w:r w:rsidR="008E1E75">
          <w:rPr>
            <w:rStyle w:val="Hyperlnk"/>
          </w:rPr>
          <w:t>f</w:t>
        </w:r>
        <w:r w:rsidR="008E1E75">
          <w:rPr>
            <w:rStyle w:val="Hyperlnk"/>
          </w:rPr>
          <w:t>erenslista</w:t>
        </w:r>
      </w:hyperlink>
      <w:r w:rsidR="008E1E75">
        <w:t>.</w:t>
      </w:r>
    </w:p>
    <w:p w14:paraId="27E7133F" w14:textId="6F71E6D3" w:rsidR="001232C1" w:rsidRPr="00D31452" w:rsidRDefault="00897D99" w:rsidP="001232C1">
      <w:pPr>
        <w:pStyle w:val="BrdtextForskUL"/>
      </w:pPr>
      <w:r>
        <w:t>Följande checklista kan användas för att</w:t>
      </w:r>
      <w:r w:rsidRPr="00897D99">
        <w:t xml:space="preserve"> </w:t>
      </w:r>
      <w:r>
        <w:t>försäkra</w:t>
      </w:r>
      <w:r w:rsidRPr="00897D99">
        <w:t xml:space="preserve"> att </w:t>
      </w:r>
      <w:r>
        <w:t xml:space="preserve">artikeln följer Forskuls anvisningar. </w:t>
      </w:r>
    </w:p>
    <w:p w14:paraId="75339131" w14:textId="46801DF6" w:rsidR="002F4114" w:rsidRDefault="002F4114" w:rsidP="001232C1">
      <w:pPr>
        <w:pStyle w:val="BrdtextForskUL"/>
      </w:pPr>
    </w:p>
    <w:p w14:paraId="708355E7" w14:textId="77777777" w:rsidR="001232C1" w:rsidRDefault="001232C1" w:rsidP="001232C1">
      <w:r w:rsidRPr="00ED5212">
        <w:rPr>
          <w:sz w:val="32"/>
          <w:szCs w:val="32"/>
        </w:rPr>
        <w:t>Checklista över språk</w:t>
      </w:r>
      <w:r>
        <w:rPr>
          <w:sz w:val="32"/>
          <w:szCs w:val="32"/>
        </w:rPr>
        <w:t xml:space="preserve">, </w:t>
      </w:r>
      <w:r w:rsidRPr="00ED5212">
        <w:rPr>
          <w:sz w:val="32"/>
          <w:szCs w:val="32"/>
        </w:rPr>
        <w:t>formalia</w:t>
      </w:r>
      <w:r>
        <w:rPr>
          <w:sz w:val="32"/>
          <w:szCs w:val="32"/>
        </w:rPr>
        <w:t xml:space="preserve"> och riktlinjer enligt APA7</w:t>
      </w:r>
    </w:p>
    <w:p w14:paraId="79836040" w14:textId="77777777" w:rsidR="001232C1" w:rsidRDefault="001232C1" w:rsidP="001232C1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8217"/>
        <w:gridCol w:w="845"/>
      </w:tblGrid>
      <w:tr w:rsidR="001232C1" w14:paraId="1B3EB7F9" w14:textId="77777777" w:rsidTr="00914B3D">
        <w:tc>
          <w:tcPr>
            <w:tcW w:w="8217" w:type="dxa"/>
          </w:tcPr>
          <w:p w14:paraId="40106638" w14:textId="77777777" w:rsidR="001232C1" w:rsidRPr="00B23983" w:rsidRDefault="001232C1" w:rsidP="00914B3D">
            <w:pPr>
              <w:rPr>
                <w:sz w:val="28"/>
                <w:szCs w:val="28"/>
              </w:rPr>
            </w:pPr>
            <w:r w:rsidRPr="00B23983">
              <w:rPr>
                <w:sz w:val="28"/>
                <w:szCs w:val="28"/>
              </w:rPr>
              <w:t xml:space="preserve">Artikeln ska inkomma i mallen för manuskript – där radnummer, sidnummer samt styckesformatering är förberedd. </w:t>
            </w:r>
          </w:p>
        </w:tc>
        <w:tc>
          <w:tcPr>
            <w:tcW w:w="845" w:type="dxa"/>
          </w:tcPr>
          <w:p w14:paraId="502E4CA2" w14:textId="77777777" w:rsidR="001232C1" w:rsidRDefault="001232C1" w:rsidP="00914B3D"/>
        </w:tc>
      </w:tr>
      <w:tr w:rsidR="001232C1" w14:paraId="63EC7648" w14:textId="77777777" w:rsidTr="00914B3D">
        <w:tc>
          <w:tcPr>
            <w:tcW w:w="8217" w:type="dxa"/>
          </w:tcPr>
          <w:p w14:paraId="50248C1F" w14:textId="77777777" w:rsidR="001232C1" w:rsidRPr="00ED5212" w:rsidRDefault="001232C1" w:rsidP="00914B3D">
            <w:pPr>
              <w:rPr>
                <w:b/>
                <w:bCs/>
              </w:rPr>
            </w:pPr>
          </w:p>
        </w:tc>
        <w:tc>
          <w:tcPr>
            <w:tcW w:w="845" w:type="dxa"/>
          </w:tcPr>
          <w:p w14:paraId="252051BD" w14:textId="77777777" w:rsidR="001232C1" w:rsidRDefault="001232C1" w:rsidP="00914B3D"/>
        </w:tc>
      </w:tr>
      <w:tr w:rsidR="001232C1" w14:paraId="181CFBCE" w14:textId="77777777" w:rsidTr="00914B3D">
        <w:tc>
          <w:tcPr>
            <w:tcW w:w="8217" w:type="dxa"/>
          </w:tcPr>
          <w:p w14:paraId="018291F6" w14:textId="77777777" w:rsidR="001232C1" w:rsidRDefault="001232C1" w:rsidP="00914B3D">
            <w:r>
              <w:rPr>
                <w:b/>
                <w:bCs/>
              </w:rPr>
              <w:t>Struktur, rubriker och underrubriker</w:t>
            </w:r>
            <w:r>
              <w:t>:</w:t>
            </w:r>
            <w:r w:rsidRPr="00ED5212">
              <w:t xml:space="preserve"> </w:t>
            </w:r>
          </w:p>
        </w:tc>
        <w:tc>
          <w:tcPr>
            <w:tcW w:w="845" w:type="dxa"/>
          </w:tcPr>
          <w:p w14:paraId="092629C4" w14:textId="77777777" w:rsidR="001232C1" w:rsidRDefault="001232C1" w:rsidP="00914B3D"/>
        </w:tc>
      </w:tr>
      <w:tr w:rsidR="001232C1" w14:paraId="1145BB5F" w14:textId="77777777" w:rsidTr="00914B3D">
        <w:tc>
          <w:tcPr>
            <w:tcW w:w="8217" w:type="dxa"/>
          </w:tcPr>
          <w:p w14:paraId="2AF4C446" w14:textId="77777777" w:rsidR="001232C1" w:rsidRDefault="001232C1" w:rsidP="00914B3D">
            <w:r>
              <w:t>rubriknivå 1 enligt I(T)</w:t>
            </w:r>
            <w:proofErr w:type="spellStart"/>
            <w:r>
              <w:t>MRaD</w:t>
            </w:r>
            <w:proofErr w:type="spellEnd"/>
            <w:r>
              <w:t xml:space="preserve"> – Introduktion, (ev. Teori), Metod, Resultat och Diskussion. Tack och Referens har också rubriknivå 1</w:t>
            </w:r>
          </w:p>
        </w:tc>
        <w:tc>
          <w:tcPr>
            <w:tcW w:w="845" w:type="dxa"/>
          </w:tcPr>
          <w:p w14:paraId="0B1A76A1" w14:textId="77777777" w:rsidR="001232C1" w:rsidRDefault="001232C1" w:rsidP="00914B3D"/>
        </w:tc>
      </w:tr>
      <w:tr w:rsidR="001232C1" w14:paraId="4010FEE9" w14:textId="77777777" w:rsidTr="00914B3D">
        <w:tc>
          <w:tcPr>
            <w:tcW w:w="8217" w:type="dxa"/>
          </w:tcPr>
          <w:p w14:paraId="3B31E22C" w14:textId="77777777" w:rsidR="001232C1" w:rsidRDefault="001232C1" w:rsidP="00914B3D">
            <w:r>
              <w:t>Rubriker på max tre nivåer, underrubrik 2 och 3.</w:t>
            </w:r>
          </w:p>
        </w:tc>
        <w:tc>
          <w:tcPr>
            <w:tcW w:w="845" w:type="dxa"/>
          </w:tcPr>
          <w:p w14:paraId="03BE8C17" w14:textId="77777777" w:rsidR="001232C1" w:rsidRDefault="001232C1" w:rsidP="00914B3D"/>
        </w:tc>
      </w:tr>
      <w:tr w:rsidR="001232C1" w:rsidRPr="004A3C2D" w14:paraId="5DDF74DA" w14:textId="77777777" w:rsidTr="00914B3D">
        <w:tc>
          <w:tcPr>
            <w:tcW w:w="8217" w:type="dxa"/>
          </w:tcPr>
          <w:p w14:paraId="670FFF18" w14:textId="77777777" w:rsidR="001232C1" w:rsidRPr="004A3C2D" w:rsidRDefault="001232C1" w:rsidP="00914B3D">
            <w:r w:rsidRPr="004A3C2D">
              <w:t>Längd på sammanfattning (</w:t>
            </w:r>
            <w:proofErr w:type="spellStart"/>
            <w:r w:rsidRPr="004A3C2D">
              <w:t>Sv</w:t>
            </w:r>
            <w:proofErr w:type="spellEnd"/>
            <w:r w:rsidRPr="004A3C2D">
              <w:t>) och abstract (Eng), max 150 ord</w:t>
            </w:r>
          </w:p>
        </w:tc>
        <w:tc>
          <w:tcPr>
            <w:tcW w:w="845" w:type="dxa"/>
          </w:tcPr>
          <w:p w14:paraId="6BBA1C60" w14:textId="77777777" w:rsidR="001232C1" w:rsidRPr="004A3C2D" w:rsidRDefault="001232C1" w:rsidP="00914B3D"/>
        </w:tc>
      </w:tr>
      <w:tr w:rsidR="001232C1" w:rsidRPr="004A3C2D" w14:paraId="1CBF69EA" w14:textId="77777777" w:rsidTr="00914B3D">
        <w:tc>
          <w:tcPr>
            <w:tcW w:w="8217" w:type="dxa"/>
          </w:tcPr>
          <w:p w14:paraId="6092B146" w14:textId="77777777" w:rsidR="001232C1" w:rsidRPr="004A3C2D" w:rsidRDefault="001232C1" w:rsidP="00914B3D">
            <w:r w:rsidRPr="004A3C2D">
              <w:t>Max fem nyckelord</w:t>
            </w:r>
          </w:p>
        </w:tc>
        <w:tc>
          <w:tcPr>
            <w:tcW w:w="845" w:type="dxa"/>
          </w:tcPr>
          <w:p w14:paraId="76A7C1B6" w14:textId="77777777" w:rsidR="001232C1" w:rsidRPr="004A3C2D" w:rsidRDefault="001232C1" w:rsidP="00914B3D"/>
        </w:tc>
      </w:tr>
      <w:tr w:rsidR="001232C1" w14:paraId="309A37F0" w14:textId="77777777" w:rsidTr="00914B3D">
        <w:tc>
          <w:tcPr>
            <w:tcW w:w="8217" w:type="dxa"/>
          </w:tcPr>
          <w:p w14:paraId="764F0727" w14:textId="77777777" w:rsidR="001232C1" w:rsidRDefault="001232C1" w:rsidP="00914B3D"/>
        </w:tc>
        <w:tc>
          <w:tcPr>
            <w:tcW w:w="845" w:type="dxa"/>
          </w:tcPr>
          <w:p w14:paraId="50D25881" w14:textId="77777777" w:rsidR="001232C1" w:rsidRDefault="001232C1" w:rsidP="00914B3D"/>
        </w:tc>
      </w:tr>
      <w:tr w:rsidR="001232C1" w14:paraId="0458ABC2" w14:textId="77777777" w:rsidTr="00914B3D">
        <w:tc>
          <w:tcPr>
            <w:tcW w:w="8217" w:type="dxa"/>
          </w:tcPr>
          <w:p w14:paraId="2760BB52" w14:textId="77777777" w:rsidR="001232C1" w:rsidRPr="004A3C2D" w:rsidRDefault="001232C1" w:rsidP="00914B3D">
            <w:pPr>
              <w:rPr>
                <w:b/>
                <w:bCs/>
              </w:rPr>
            </w:pPr>
            <w:r w:rsidRPr="004A3C2D">
              <w:rPr>
                <w:b/>
                <w:bCs/>
              </w:rPr>
              <w:t xml:space="preserve">Riktlinjer för artikellayout i mall för manuskript </w:t>
            </w:r>
            <w:proofErr w:type="gramStart"/>
            <w:r w:rsidRPr="004A3C2D">
              <w:rPr>
                <w:b/>
                <w:bCs/>
              </w:rPr>
              <w:t>( excerpt</w:t>
            </w:r>
            <w:proofErr w:type="gramEnd"/>
            <w:r w:rsidRPr="004A3C2D">
              <w:rPr>
                <w:b/>
                <w:bCs/>
              </w:rPr>
              <w:t>/citat, figurer/tabeller, alt-texter</w:t>
            </w:r>
            <w:r>
              <w:rPr>
                <w:b/>
                <w:bCs/>
              </w:rPr>
              <w:t xml:space="preserve">, </w:t>
            </w:r>
            <w:r w:rsidRPr="002576A0">
              <w:t xml:space="preserve">se mallen för </w:t>
            </w:r>
            <w:r>
              <w:t xml:space="preserve">manuskript för </w:t>
            </w:r>
            <w:r w:rsidRPr="002576A0">
              <w:t>rubrik, figur- / tabelltext och eventuell not</w:t>
            </w:r>
            <w:r w:rsidRPr="004A3C2D">
              <w:rPr>
                <w:b/>
                <w:bCs/>
              </w:rPr>
              <w:t>):</w:t>
            </w:r>
          </w:p>
        </w:tc>
        <w:tc>
          <w:tcPr>
            <w:tcW w:w="845" w:type="dxa"/>
          </w:tcPr>
          <w:p w14:paraId="44FEF70E" w14:textId="77777777" w:rsidR="001232C1" w:rsidRDefault="001232C1" w:rsidP="00914B3D"/>
        </w:tc>
      </w:tr>
      <w:tr w:rsidR="001232C1" w:rsidRPr="004A3C2D" w14:paraId="4A7BB359" w14:textId="77777777" w:rsidTr="00914B3D">
        <w:tc>
          <w:tcPr>
            <w:tcW w:w="8217" w:type="dxa"/>
          </w:tcPr>
          <w:p w14:paraId="58C1D285" w14:textId="77777777" w:rsidR="001232C1" w:rsidRPr="004A3C2D" w:rsidRDefault="001232C1" w:rsidP="00914B3D">
            <w:r w:rsidRPr="004A3C2D">
              <w:t xml:space="preserve">Excerpt/citat är numrerade för att kunna hänvisas till i texten. </w:t>
            </w:r>
          </w:p>
        </w:tc>
        <w:tc>
          <w:tcPr>
            <w:tcW w:w="845" w:type="dxa"/>
          </w:tcPr>
          <w:p w14:paraId="1EB61621" w14:textId="77777777" w:rsidR="001232C1" w:rsidRPr="004A3C2D" w:rsidRDefault="001232C1" w:rsidP="00914B3D"/>
        </w:tc>
      </w:tr>
      <w:tr w:rsidR="001232C1" w:rsidRPr="004A3C2D" w14:paraId="6C93CFE9" w14:textId="77777777" w:rsidTr="00914B3D">
        <w:tc>
          <w:tcPr>
            <w:tcW w:w="8217" w:type="dxa"/>
          </w:tcPr>
          <w:p w14:paraId="069C427D" w14:textId="77777777" w:rsidR="001232C1" w:rsidRPr="004A3C2D" w:rsidRDefault="001232C1" w:rsidP="00914B3D">
            <w:r w:rsidRPr="004A3C2D">
              <w:t xml:space="preserve">Excerpt/citat innehåller information om person/grupp och tillfälle. </w:t>
            </w:r>
          </w:p>
        </w:tc>
        <w:tc>
          <w:tcPr>
            <w:tcW w:w="845" w:type="dxa"/>
          </w:tcPr>
          <w:p w14:paraId="33AF7121" w14:textId="77777777" w:rsidR="001232C1" w:rsidRPr="004A3C2D" w:rsidRDefault="001232C1" w:rsidP="00914B3D"/>
        </w:tc>
      </w:tr>
      <w:tr w:rsidR="001232C1" w:rsidRPr="004A3C2D" w14:paraId="14BBAF8F" w14:textId="77777777" w:rsidTr="00914B3D">
        <w:tc>
          <w:tcPr>
            <w:tcW w:w="8217" w:type="dxa"/>
          </w:tcPr>
          <w:p w14:paraId="7D9BFE13" w14:textId="77777777" w:rsidR="001232C1" w:rsidRPr="004A3C2D" w:rsidRDefault="001232C1" w:rsidP="00914B3D">
            <w:r w:rsidRPr="004A3C2D">
              <w:t>Excerpt/citat har tydlig hänvisning i den löpande texten gällande analys och kommentarer, utifrån numrering (snarare än nedan, ovan, nästa mm)</w:t>
            </w:r>
          </w:p>
        </w:tc>
        <w:tc>
          <w:tcPr>
            <w:tcW w:w="845" w:type="dxa"/>
          </w:tcPr>
          <w:p w14:paraId="646F1669" w14:textId="77777777" w:rsidR="001232C1" w:rsidRPr="004A3C2D" w:rsidRDefault="001232C1" w:rsidP="00914B3D"/>
        </w:tc>
      </w:tr>
      <w:tr w:rsidR="001232C1" w14:paraId="4FDB4A37" w14:textId="77777777" w:rsidTr="00914B3D">
        <w:tc>
          <w:tcPr>
            <w:tcW w:w="8217" w:type="dxa"/>
          </w:tcPr>
          <w:p w14:paraId="7F4ACCA0" w14:textId="77777777" w:rsidR="001232C1" w:rsidRPr="00333E07" w:rsidRDefault="001232C1" w:rsidP="00914B3D">
            <w:r w:rsidRPr="00333E07">
              <w:t xml:space="preserve">Alla figur- och tabellrubriker är tillräckligt informativa (ska kunna läsas självständigt, använd not under vid behov) </w:t>
            </w:r>
          </w:p>
        </w:tc>
        <w:tc>
          <w:tcPr>
            <w:tcW w:w="845" w:type="dxa"/>
          </w:tcPr>
          <w:p w14:paraId="7399017F" w14:textId="77777777" w:rsidR="001232C1" w:rsidRDefault="001232C1" w:rsidP="00914B3D"/>
        </w:tc>
      </w:tr>
      <w:tr w:rsidR="001232C1" w14:paraId="2BB42ECA" w14:textId="77777777" w:rsidTr="00914B3D">
        <w:tc>
          <w:tcPr>
            <w:tcW w:w="8217" w:type="dxa"/>
          </w:tcPr>
          <w:p w14:paraId="2ABAFB2B" w14:textId="77777777" w:rsidR="001232C1" w:rsidRPr="00333E07" w:rsidRDefault="001232C1" w:rsidP="00914B3D">
            <w:r w:rsidRPr="00333E07">
              <w:t xml:space="preserve">Tabeller/figurer kan läsas oberoende texten och tvärt om. </w:t>
            </w:r>
          </w:p>
        </w:tc>
        <w:tc>
          <w:tcPr>
            <w:tcW w:w="845" w:type="dxa"/>
          </w:tcPr>
          <w:p w14:paraId="62427CA2" w14:textId="77777777" w:rsidR="001232C1" w:rsidRDefault="001232C1" w:rsidP="00914B3D"/>
        </w:tc>
      </w:tr>
      <w:tr w:rsidR="001232C1" w14:paraId="71D828BB" w14:textId="77777777" w:rsidTr="00914B3D">
        <w:tc>
          <w:tcPr>
            <w:tcW w:w="8217" w:type="dxa"/>
          </w:tcPr>
          <w:p w14:paraId="3A73D05A" w14:textId="77777777" w:rsidR="001232C1" w:rsidRPr="00333E07" w:rsidRDefault="001232C1" w:rsidP="00914B3D">
            <w:r w:rsidRPr="00333E07">
              <w:t>Tydliga hänvisningar till tabeller och figurer i texten med benämningar figur 1/tabell 1 – (undvik formuleringar som nedan, ovan, följande mm. Vid sättning kan de komma att placeras på annan plats i texten)</w:t>
            </w:r>
          </w:p>
        </w:tc>
        <w:tc>
          <w:tcPr>
            <w:tcW w:w="845" w:type="dxa"/>
          </w:tcPr>
          <w:p w14:paraId="080CE5CA" w14:textId="77777777" w:rsidR="001232C1" w:rsidRDefault="001232C1" w:rsidP="00914B3D"/>
        </w:tc>
      </w:tr>
      <w:tr w:rsidR="001232C1" w14:paraId="0EF819BB" w14:textId="77777777" w:rsidTr="00914B3D">
        <w:tc>
          <w:tcPr>
            <w:tcW w:w="8217" w:type="dxa"/>
          </w:tcPr>
          <w:p w14:paraId="0C9F9089" w14:textId="77777777" w:rsidR="001232C1" w:rsidRDefault="001232C1" w:rsidP="00914B3D">
            <w:pPr>
              <w:rPr>
                <w:b/>
                <w:bCs/>
              </w:rPr>
            </w:pPr>
          </w:p>
        </w:tc>
        <w:tc>
          <w:tcPr>
            <w:tcW w:w="845" w:type="dxa"/>
          </w:tcPr>
          <w:p w14:paraId="6078A252" w14:textId="77777777" w:rsidR="001232C1" w:rsidRDefault="001232C1" w:rsidP="00914B3D"/>
        </w:tc>
      </w:tr>
      <w:tr w:rsidR="001232C1" w:rsidRPr="00333E07" w14:paraId="4BA773C8" w14:textId="77777777" w:rsidTr="00914B3D">
        <w:tc>
          <w:tcPr>
            <w:tcW w:w="8217" w:type="dxa"/>
          </w:tcPr>
          <w:p w14:paraId="5EFFCAA9" w14:textId="77777777" w:rsidR="001232C1" w:rsidRPr="00333E07" w:rsidRDefault="001232C1" w:rsidP="00914B3D">
            <w:pPr>
              <w:rPr>
                <w:b/>
                <w:bCs/>
              </w:rPr>
            </w:pPr>
            <w:r w:rsidRPr="00333E07">
              <w:rPr>
                <w:b/>
                <w:bCs/>
              </w:rPr>
              <w:t xml:space="preserve">Genomförande, urval, etik och datalagring: </w:t>
            </w:r>
          </w:p>
        </w:tc>
        <w:tc>
          <w:tcPr>
            <w:tcW w:w="845" w:type="dxa"/>
          </w:tcPr>
          <w:p w14:paraId="160EAA49" w14:textId="77777777" w:rsidR="001232C1" w:rsidRPr="00333E07" w:rsidRDefault="001232C1" w:rsidP="00914B3D">
            <w:pPr>
              <w:rPr>
                <w:b/>
                <w:bCs/>
              </w:rPr>
            </w:pPr>
          </w:p>
        </w:tc>
      </w:tr>
      <w:tr w:rsidR="001232C1" w:rsidRPr="00333E07" w14:paraId="7C2816F6" w14:textId="77777777" w:rsidTr="00914B3D">
        <w:tc>
          <w:tcPr>
            <w:tcW w:w="8217" w:type="dxa"/>
          </w:tcPr>
          <w:p w14:paraId="7211A183" w14:textId="77777777" w:rsidR="001232C1" w:rsidRPr="00333E07" w:rsidRDefault="001232C1" w:rsidP="00914B3D">
            <w:r w:rsidRPr="00333E07">
              <w:t xml:space="preserve">Tydlig beskrivning av de deltagande skolorna/klasserna/lärarna/eleverna, antal, urval mm </w:t>
            </w:r>
          </w:p>
        </w:tc>
        <w:tc>
          <w:tcPr>
            <w:tcW w:w="845" w:type="dxa"/>
          </w:tcPr>
          <w:p w14:paraId="296E00F9" w14:textId="77777777" w:rsidR="001232C1" w:rsidRPr="00333E07" w:rsidRDefault="001232C1" w:rsidP="00914B3D"/>
        </w:tc>
      </w:tr>
      <w:tr w:rsidR="001232C1" w:rsidRPr="00333E07" w14:paraId="3DBC9AC5" w14:textId="77777777" w:rsidTr="00914B3D">
        <w:tc>
          <w:tcPr>
            <w:tcW w:w="8217" w:type="dxa"/>
          </w:tcPr>
          <w:p w14:paraId="2905D8A6" w14:textId="77777777" w:rsidR="001232C1" w:rsidRPr="00333E07" w:rsidRDefault="001232C1" w:rsidP="00914B3D">
            <w:r w:rsidRPr="00333E07">
              <w:t>Beskrivning av medgivande och etiska överväganden</w:t>
            </w:r>
          </w:p>
        </w:tc>
        <w:tc>
          <w:tcPr>
            <w:tcW w:w="845" w:type="dxa"/>
          </w:tcPr>
          <w:p w14:paraId="605526C1" w14:textId="77777777" w:rsidR="001232C1" w:rsidRPr="00333E07" w:rsidRDefault="001232C1" w:rsidP="00914B3D"/>
        </w:tc>
      </w:tr>
      <w:tr w:rsidR="001232C1" w:rsidRPr="00333E07" w14:paraId="6CAF41D1" w14:textId="77777777" w:rsidTr="00914B3D">
        <w:tc>
          <w:tcPr>
            <w:tcW w:w="8217" w:type="dxa"/>
          </w:tcPr>
          <w:p w14:paraId="078A5D8C" w14:textId="77777777" w:rsidR="001232C1" w:rsidRPr="00333E07" w:rsidRDefault="001232C1" w:rsidP="00914B3D">
            <w:r w:rsidRPr="00333E07">
              <w:t>Beskrivning av hur data hanteras och lagras</w:t>
            </w:r>
          </w:p>
        </w:tc>
        <w:tc>
          <w:tcPr>
            <w:tcW w:w="845" w:type="dxa"/>
          </w:tcPr>
          <w:p w14:paraId="62337F80" w14:textId="77777777" w:rsidR="001232C1" w:rsidRPr="00333E07" w:rsidRDefault="001232C1" w:rsidP="00914B3D"/>
        </w:tc>
      </w:tr>
      <w:tr w:rsidR="001232C1" w:rsidRPr="00333E07" w14:paraId="79980920" w14:textId="77777777" w:rsidTr="00914B3D">
        <w:tc>
          <w:tcPr>
            <w:tcW w:w="8217" w:type="dxa"/>
          </w:tcPr>
          <w:p w14:paraId="1A7CD37B" w14:textId="77777777" w:rsidR="001232C1" w:rsidRPr="00333E07" w:rsidRDefault="001232C1" w:rsidP="00914B3D"/>
        </w:tc>
        <w:tc>
          <w:tcPr>
            <w:tcW w:w="845" w:type="dxa"/>
          </w:tcPr>
          <w:p w14:paraId="41C9E662" w14:textId="77777777" w:rsidR="001232C1" w:rsidRPr="00333E07" w:rsidRDefault="001232C1" w:rsidP="00914B3D"/>
        </w:tc>
      </w:tr>
      <w:tr w:rsidR="001232C1" w:rsidRPr="00333E07" w14:paraId="30AC01F3" w14:textId="77777777" w:rsidTr="00914B3D">
        <w:tc>
          <w:tcPr>
            <w:tcW w:w="8217" w:type="dxa"/>
          </w:tcPr>
          <w:p w14:paraId="58A3146C" w14:textId="77777777" w:rsidR="001232C1" w:rsidRPr="00333E07" w:rsidRDefault="001232C1" w:rsidP="00914B3D">
            <w:pPr>
              <w:rPr>
                <w:b/>
                <w:bCs/>
              </w:rPr>
            </w:pPr>
            <w:r w:rsidRPr="00333E07">
              <w:rPr>
                <w:b/>
                <w:bCs/>
              </w:rPr>
              <w:t>Språk och formalia</w:t>
            </w:r>
          </w:p>
        </w:tc>
        <w:tc>
          <w:tcPr>
            <w:tcW w:w="845" w:type="dxa"/>
          </w:tcPr>
          <w:p w14:paraId="0353608F" w14:textId="77777777" w:rsidR="001232C1" w:rsidRPr="00333E07" w:rsidRDefault="001232C1" w:rsidP="00914B3D">
            <w:pPr>
              <w:rPr>
                <w:b/>
                <w:bCs/>
              </w:rPr>
            </w:pPr>
          </w:p>
        </w:tc>
      </w:tr>
      <w:tr w:rsidR="001232C1" w:rsidRPr="00333E07" w14:paraId="0E061473" w14:textId="77777777" w:rsidTr="00914B3D">
        <w:tc>
          <w:tcPr>
            <w:tcW w:w="8217" w:type="dxa"/>
          </w:tcPr>
          <w:p w14:paraId="51D3A35E" w14:textId="77777777" w:rsidR="001232C1" w:rsidRPr="00741299" w:rsidRDefault="001232C1" w:rsidP="00914B3D">
            <w:r w:rsidRPr="00741299">
              <w:t xml:space="preserve">Tempus i enlighet med </w:t>
            </w:r>
            <w:hyperlink r:id="rId12" w:history="1">
              <w:proofErr w:type="gramStart"/>
              <w:r w:rsidRPr="00741299">
                <w:rPr>
                  <w:rStyle w:val="Hyperlnk"/>
                </w:rPr>
                <w:t>APAs</w:t>
              </w:r>
              <w:proofErr w:type="gramEnd"/>
              <w:r w:rsidRPr="00741299">
                <w:rPr>
                  <w:rStyle w:val="Hyperlnk"/>
                </w:rPr>
                <w:t xml:space="preserve"> riktlinjer</w:t>
              </w:r>
            </w:hyperlink>
            <w:r w:rsidRPr="00741299">
              <w:t xml:space="preserve">, kap 4 (se </w:t>
            </w:r>
            <w:proofErr w:type="spellStart"/>
            <w:r w:rsidRPr="00741299">
              <w:t>ex.vis</w:t>
            </w:r>
            <w:proofErr w:type="spellEnd"/>
            <w:r w:rsidRPr="00741299">
              <w:t xml:space="preserve"> tabell 4.1). </w:t>
            </w:r>
            <w:r>
              <w:t>P</w:t>
            </w:r>
            <w:r w:rsidRPr="00741299">
              <w:t xml:space="preserve">resens används för slutsatser, tidigare forskning, etablerade uppfattningar och i beskrivning av analys, medan preteritum används vid beskrivning av studiens </w:t>
            </w:r>
            <w:r w:rsidRPr="00741299">
              <w:lastRenderedPageBreak/>
              <w:t xml:space="preserve">genomförande och resultat. (se </w:t>
            </w:r>
            <w:r>
              <w:t xml:space="preserve">även </w:t>
            </w:r>
            <w:r w:rsidRPr="00741299">
              <w:t>exempel på riktlinjer </w:t>
            </w:r>
            <w:r w:rsidRPr="00741299">
              <w:br/>
            </w:r>
            <w:hyperlink r:id="rId13" w:tooltip="https://skrivguiden.se/skriva/det-akademiska-spraket/" w:history="1">
              <w:r w:rsidRPr="00741299">
                <w:rPr>
                  <w:rStyle w:val="Hyperlnk"/>
                </w:rPr>
                <w:t>Det akademiska språket - Skrivguiden.se</w:t>
              </w:r>
            </w:hyperlink>
            <w:r>
              <w:t>)</w:t>
            </w:r>
          </w:p>
        </w:tc>
        <w:tc>
          <w:tcPr>
            <w:tcW w:w="845" w:type="dxa"/>
          </w:tcPr>
          <w:p w14:paraId="3F2F20B2" w14:textId="77777777" w:rsidR="001232C1" w:rsidRPr="00333E07" w:rsidRDefault="001232C1" w:rsidP="00914B3D"/>
        </w:tc>
      </w:tr>
      <w:tr w:rsidR="001232C1" w:rsidRPr="00333E07" w14:paraId="17DC4341" w14:textId="77777777" w:rsidTr="00914B3D">
        <w:tc>
          <w:tcPr>
            <w:tcW w:w="8217" w:type="dxa"/>
          </w:tcPr>
          <w:p w14:paraId="1A4B33B5" w14:textId="77777777" w:rsidR="001232C1" w:rsidRPr="009D0CB4" w:rsidRDefault="001232C1" w:rsidP="00914B3D">
            <w:r w:rsidRPr="009D0CB4">
              <w:t xml:space="preserve">Korrekt </w:t>
            </w:r>
            <w:proofErr w:type="spellStart"/>
            <w:r w:rsidRPr="009D0CB4">
              <w:t>avändning</w:t>
            </w:r>
            <w:proofErr w:type="spellEnd"/>
            <w:r w:rsidRPr="009D0CB4">
              <w:t xml:space="preserve"> av obestämd/bestämd form gällande </w:t>
            </w:r>
            <w:proofErr w:type="spellStart"/>
            <w:r w:rsidRPr="009D0CB4">
              <w:t>ex.vis</w:t>
            </w:r>
            <w:proofErr w:type="spellEnd"/>
            <w:r w:rsidRPr="009D0CB4">
              <w:t xml:space="preserve">. beskrivning av elever (generellt) och eleverna (i studien) </w:t>
            </w:r>
          </w:p>
        </w:tc>
        <w:tc>
          <w:tcPr>
            <w:tcW w:w="845" w:type="dxa"/>
          </w:tcPr>
          <w:p w14:paraId="520B5582" w14:textId="77777777" w:rsidR="001232C1" w:rsidRPr="00333E07" w:rsidRDefault="001232C1" w:rsidP="00914B3D"/>
        </w:tc>
      </w:tr>
      <w:tr w:rsidR="001232C1" w:rsidRPr="00333E07" w14:paraId="7831B5B1" w14:textId="77777777" w:rsidTr="00914B3D">
        <w:tc>
          <w:tcPr>
            <w:tcW w:w="8217" w:type="dxa"/>
          </w:tcPr>
          <w:p w14:paraId="780CE515" w14:textId="77777777" w:rsidR="001232C1" w:rsidRPr="009D0CB4" w:rsidRDefault="001232C1" w:rsidP="00914B3D">
            <w:r w:rsidRPr="009D0CB4">
              <w:t>Tydlig formulering för vad resultaten kan göra anspråk på att visa</w:t>
            </w:r>
            <w:r>
              <w:t xml:space="preserve"> </w:t>
            </w:r>
            <w:r w:rsidRPr="009D0CB4">
              <w:t xml:space="preserve">- resultaten VISADE vad eleverna i studien gjorde och resultaten indikerar, stödjer eller antyder om vad som KAN vara generaliserbart för elever/elevers lärande </w:t>
            </w:r>
          </w:p>
        </w:tc>
        <w:tc>
          <w:tcPr>
            <w:tcW w:w="845" w:type="dxa"/>
          </w:tcPr>
          <w:p w14:paraId="21BD59FB" w14:textId="77777777" w:rsidR="001232C1" w:rsidRPr="00333E07" w:rsidRDefault="001232C1" w:rsidP="00914B3D"/>
        </w:tc>
      </w:tr>
      <w:tr w:rsidR="001232C1" w:rsidRPr="00333E07" w14:paraId="30A78B4B" w14:textId="77777777" w:rsidTr="00914B3D">
        <w:tc>
          <w:tcPr>
            <w:tcW w:w="8217" w:type="dxa"/>
          </w:tcPr>
          <w:p w14:paraId="26143A64" w14:textId="77777777" w:rsidR="001232C1" w:rsidRPr="00B01203" w:rsidRDefault="001232C1" w:rsidP="00914B3D">
            <w:r w:rsidRPr="00B01203">
              <w:t>Stringent och konsekvent begreppsanvändning/beskrivning av studiens delar så att läsaren kan följa dem från metod och resultat till diskussion (detta kan gälla ordningen de presenteras i, hur de benämns och liknande)</w:t>
            </w:r>
          </w:p>
        </w:tc>
        <w:tc>
          <w:tcPr>
            <w:tcW w:w="845" w:type="dxa"/>
          </w:tcPr>
          <w:p w14:paraId="7110E82A" w14:textId="77777777" w:rsidR="001232C1" w:rsidRPr="00333E07" w:rsidRDefault="001232C1" w:rsidP="00914B3D"/>
        </w:tc>
      </w:tr>
      <w:tr w:rsidR="001232C1" w:rsidRPr="00333E07" w14:paraId="5F6B26CD" w14:textId="77777777" w:rsidTr="00914B3D">
        <w:tc>
          <w:tcPr>
            <w:tcW w:w="8217" w:type="dxa"/>
          </w:tcPr>
          <w:p w14:paraId="269795A3" w14:textId="77777777" w:rsidR="001232C1" w:rsidRPr="00B01203" w:rsidRDefault="001232C1" w:rsidP="00914B3D">
            <w:r w:rsidRPr="00B01203">
              <w:t>Konsekventa beskrivningar och benämningar av texter/cykler/delstudier genom hela texten</w:t>
            </w:r>
          </w:p>
        </w:tc>
        <w:tc>
          <w:tcPr>
            <w:tcW w:w="845" w:type="dxa"/>
          </w:tcPr>
          <w:p w14:paraId="20545C71" w14:textId="77777777" w:rsidR="001232C1" w:rsidRPr="00333E07" w:rsidRDefault="001232C1" w:rsidP="00914B3D"/>
        </w:tc>
      </w:tr>
      <w:tr w:rsidR="001232C1" w:rsidRPr="00333E07" w14:paraId="50787DEF" w14:textId="77777777" w:rsidTr="00914B3D">
        <w:tc>
          <w:tcPr>
            <w:tcW w:w="8217" w:type="dxa"/>
          </w:tcPr>
          <w:p w14:paraId="2CBC78D1" w14:textId="77777777" w:rsidR="001232C1" w:rsidRPr="009D0CB4" w:rsidRDefault="001232C1" w:rsidP="00914B3D"/>
        </w:tc>
        <w:tc>
          <w:tcPr>
            <w:tcW w:w="845" w:type="dxa"/>
          </w:tcPr>
          <w:p w14:paraId="5573A472" w14:textId="77777777" w:rsidR="001232C1" w:rsidRPr="00333E07" w:rsidRDefault="001232C1" w:rsidP="00914B3D"/>
        </w:tc>
      </w:tr>
      <w:tr w:rsidR="001232C1" w:rsidRPr="00333E07" w14:paraId="5F7B5579" w14:textId="77777777" w:rsidTr="00914B3D">
        <w:tc>
          <w:tcPr>
            <w:tcW w:w="8217" w:type="dxa"/>
          </w:tcPr>
          <w:p w14:paraId="39840F78" w14:textId="77777777" w:rsidR="001232C1" w:rsidRPr="009D0CB4" w:rsidRDefault="001232C1" w:rsidP="00914B3D">
            <w:r w:rsidRPr="002576A0">
              <w:rPr>
                <w:b/>
                <w:bCs/>
              </w:rPr>
              <w:t>Allmän språkgranskning:</w:t>
            </w:r>
          </w:p>
        </w:tc>
        <w:tc>
          <w:tcPr>
            <w:tcW w:w="845" w:type="dxa"/>
          </w:tcPr>
          <w:p w14:paraId="1A5239AD" w14:textId="77777777" w:rsidR="001232C1" w:rsidRPr="00333E07" w:rsidRDefault="001232C1" w:rsidP="00914B3D"/>
        </w:tc>
      </w:tr>
      <w:tr w:rsidR="001232C1" w:rsidRPr="00333E07" w14:paraId="4C405EA0" w14:textId="77777777" w:rsidTr="00914B3D">
        <w:tc>
          <w:tcPr>
            <w:tcW w:w="8217" w:type="dxa"/>
          </w:tcPr>
          <w:p w14:paraId="198AE291" w14:textId="77777777" w:rsidR="001232C1" w:rsidRPr="00B01203" w:rsidRDefault="001232C1" w:rsidP="00914B3D">
            <w:r w:rsidRPr="00B01203">
              <w:t>Siffror i löpande text är skrivna korrekt, ett till tolv skrivs ut, större tal skrivs med siffror, (undantaget</w:t>
            </w:r>
            <w:r w:rsidRPr="002576A0">
              <w:t xml:space="preserve"> är självfallet årskursbenämningar och andra kategoriseringar)</w:t>
            </w:r>
            <w:r>
              <w:t>, decimaltal skrivs på svenska med kommatecken (0,05),</w:t>
            </w:r>
            <w:r w:rsidRPr="002576A0">
              <w:t xml:space="preserve"> </w:t>
            </w:r>
            <w:r>
              <w:t xml:space="preserve">alla </w:t>
            </w:r>
            <w:r w:rsidRPr="002576A0">
              <w:t xml:space="preserve">tal </w:t>
            </w:r>
            <w:r>
              <w:t xml:space="preserve">skrivs </w:t>
            </w:r>
            <w:r w:rsidRPr="002576A0">
              <w:t>konsekvent</w:t>
            </w:r>
            <w:r>
              <w:t>.</w:t>
            </w:r>
            <w:r w:rsidRPr="002576A0">
              <w:t xml:space="preserve"> </w:t>
            </w:r>
          </w:p>
        </w:tc>
        <w:tc>
          <w:tcPr>
            <w:tcW w:w="845" w:type="dxa"/>
          </w:tcPr>
          <w:p w14:paraId="0022A5D4" w14:textId="77777777" w:rsidR="001232C1" w:rsidRPr="00333E07" w:rsidRDefault="001232C1" w:rsidP="00914B3D"/>
        </w:tc>
      </w:tr>
      <w:tr w:rsidR="001232C1" w:rsidRPr="00333E07" w14:paraId="24A234D5" w14:textId="77777777" w:rsidTr="00914B3D">
        <w:tc>
          <w:tcPr>
            <w:tcW w:w="8217" w:type="dxa"/>
          </w:tcPr>
          <w:p w14:paraId="5C7B0B33" w14:textId="77777777" w:rsidR="001232C1" w:rsidRPr="00B01203" w:rsidRDefault="001232C1" w:rsidP="00914B3D">
            <w:r w:rsidRPr="00B01203">
              <w:t>Tankestreck (långt bindestreck) för ”till” (ex. rad 6–9). I löpande text skrivs ”till” ut om det fungerar (ex. sex- till nio-åringar)</w:t>
            </w:r>
          </w:p>
        </w:tc>
        <w:tc>
          <w:tcPr>
            <w:tcW w:w="845" w:type="dxa"/>
          </w:tcPr>
          <w:p w14:paraId="77697B0A" w14:textId="77777777" w:rsidR="001232C1" w:rsidRPr="00333E07" w:rsidRDefault="001232C1" w:rsidP="00914B3D"/>
        </w:tc>
      </w:tr>
      <w:tr w:rsidR="001232C1" w:rsidRPr="00333E07" w14:paraId="5A70CFE4" w14:textId="77777777" w:rsidTr="00914B3D">
        <w:tc>
          <w:tcPr>
            <w:tcW w:w="8217" w:type="dxa"/>
          </w:tcPr>
          <w:p w14:paraId="7DD18F24" w14:textId="77777777" w:rsidR="001232C1" w:rsidRPr="00B01203" w:rsidRDefault="001232C1" w:rsidP="00914B3D">
            <w:r w:rsidRPr="00B01203">
              <w:t>Har/hade före supinum (även i bisatser)</w:t>
            </w:r>
          </w:p>
        </w:tc>
        <w:tc>
          <w:tcPr>
            <w:tcW w:w="845" w:type="dxa"/>
          </w:tcPr>
          <w:p w14:paraId="6B6D4805" w14:textId="77777777" w:rsidR="001232C1" w:rsidRPr="00333E07" w:rsidRDefault="001232C1" w:rsidP="00914B3D"/>
        </w:tc>
      </w:tr>
      <w:tr w:rsidR="001232C1" w:rsidRPr="00B01203" w14:paraId="100E344D" w14:textId="77777777" w:rsidTr="00914B3D">
        <w:tc>
          <w:tcPr>
            <w:tcW w:w="8217" w:type="dxa"/>
          </w:tcPr>
          <w:p w14:paraId="34E44335" w14:textId="77777777" w:rsidR="001232C1" w:rsidRPr="00B01203" w:rsidRDefault="001232C1" w:rsidP="00914B3D">
            <w:r w:rsidRPr="00B01203">
              <w:t xml:space="preserve">Förkortningar i löpande text är utskrivna, som ”exempelvis” och ”med flera” (förkortningar används i parenteser jfr, </w:t>
            </w:r>
            <w:proofErr w:type="gramStart"/>
            <w:r w:rsidRPr="00B01203">
              <w:t>m.fl.</w:t>
            </w:r>
            <w:proofErr w:type="gramEnd"/>
            <w:r w:rsidRPr="00B01203">
              <w:t>, ca)</w:t>
            </w:r>
          </w:p>
        </w:tc>
        <w:tc>
          <w:tcPr>
            <w:tcW w:w="845" w:type="dxa"/>
          </w:tcPr>
          <w:p w14:paraId="33F318E1" w14:textId="77777777" w:rsidR="001232C1" w:rsidRPr="00B01203" w:rsidRDefault="001232C1" w:rsidP="00914B3D"/>
        </w:tc>
      </w:tr>
      <w:tr w:rsidR="001232C1" w:rsidRPr="00333E07" w14:paraId="3C4351E8" w14:textId="77777777" w:rsidTr="00914B3D">
        <w:tc>
          <w:tcPr>
            <w:tcW w:w="8217" w:type="dxa"/>
          </w:tcPr>
          <w:p w14:paraId="0BF9292B" w14:textId="77777777" w:rsidR="001232C1" w:rsidRPr="00896566" w:rsidRDefault="001232C1" w:rsidP="00914B3D">
            <w:r w:rsidRPr="00896566">
              <w:t>Flera referenser i parentes är i bokstavsordning</w:t>
            </w:r>
          </w:p>
        </w:tc>
        <w:tc>
          <w:tcPr>
            <w:tcW w:w="845" w:type="dxa"/>
          </w:tcPr>
          <w:p w14:paraId="70AD1D20" w14:textId="77777777" w:rsidR="001232C1" w:rsidRPr="00333E07" w:rsidRDefault="001232C1" w:rsidP="00914B3D"/>
        </w:tc>
      </w:tr>
      <w:tr w:rsidR="001232C1" w:rsidRPr="00333E07" w14:paraId="77DF4BD4" w14:textId="77777777" w:rsidTr="00914B3D">
        <w:tc>
          <w:tcPr>
            <w:tcW w:w="8217" w:type="dxa"/>
          </w:tcPr>
          <w:p w14:paraId="7DA9FFBA" w14:textId="77777777" w:rsidR="001232C1" w:rsidRPr="00896566" w:rsidRDefault="001232C1" w:rsidP="00914B3D">
            <w:r w:rsidRPr="00896566">
              <w:t>Aktivt språk (se kap 4 APA7), undvik formuleringar med verb i passiv form</w:t>
            </w:r>
          </w:p>
        </w:tc>
        <w:tc>
          <w:tcPr>
            <w:tcW w:w="845" w:type="dxa"/>
          </w:tcPr>
          <w:p w14:paraId="7DC48996" w14:textId="77777777" w:rsidR="001232C1" w:rsidRPr="00333E07" w:rsidRDefault="001232C1" w:rsidP="00914B3D"/>
        </w:tc>
      </w:tr>
      <w:tr w:rsidR="001232C1" w:rsidRPr="00333E07" w14:paraId="739694AF" w14:textId="77777777" w:rsidTr="00914B3D">
        <w:tc>
          <w:tcPr>
            <w:tcW w:w="8217" w:type="dxa"/>
          </w:tcPr>
          <w:p w14:paraId="4C6D0C76" w14:textId="77777777" w:rsidR="001232C1" w:rsidRPr="00896566" w:rsidRDefault="001232C1" w:rsidP="00914B3D">
            <w:r w:rsidRPr="00896566">
              <w:t>Begrepp är kursiverade endast första gången de förekommer</w:t>
            </w:r>
          </w:p>
        </w:tc>
        <w:tc>
          <w:tcPr>
            <w:tcW w:w="845" w:type="dxa"/>
          </w:tcPr>
          <w:p w14:paraId="0E83DBDE" w14:textId="77777777" w:rsidR="001232C1" w:rsidRPr="00333E07" w:rsidRDefault="001232C1" w:rsidP="00914B3D"/>
        </w:tc>
      </w:tr>
      <w:tr w:rsidR="001232C1" w:rsidRPr="00333E07" w14:paraId="660673DF" w14:textId="77777777" w:rsidTr="00914B3D">
        <w:tc>
          <w:tcPr>
            <w:tcW w:w="8217" w:type="dxa"/>
          </w:tcPr>
          <w:p w14:paraId="72D2F0E3" w14:textId="77777777" w:rsidR="001232C1" w:rsidRPr="00896566" w:rsidRDefault="001232C1" w:rsidP="00914B3D">
            <w:pPr>
              <w:pStyle w:val="Normalwebb"/>
              <w:spacing w:before="0" w:beforeAutospacing="0" w:after="0" w:afterAutospacing="0"/>
            </w:pPr>
            <w:r w:rsidRPr="00896566">
              <w:t>/ förekommer inte i löpande text, skriv ut det som ska läsas ut – och, eller</w:t>
            </w:r>
          </w:p>
        </w:tc>
        <w:tc>
          <w:tcPr>
            <w:tcW w:w="845" w:type="dxa"/>
          </w:tcPr>
          <w:p w14:paraId="21702349" w14:textId="77777777" w:rsidR="001232C1" w:rsidRPr="00333E07" w:rsidRDefault="001232C1" w:rsidP="00914B3D"/>
        </w:tc>
      </w:tr>
      <w:tr w:rsidR="001232C1" w:rsidRPr="00333E07" w14:paraId="06893DE7" w14:textId="77777777" w:rsidTr="00914B3D">
        <w:tc>
          <w:tcPr>
            <w:tcW w:w="8217" w:type="dxa"/>
          </w:tcPr>
          <w:p w14:paraId="20980F60" w14:textId="77777777" w:rsidR="001232C1" w:rsidRPr="00896566" w:rsidRDefault="001232C1" w:rsidP="00914B3D">
            <w:r w:rsidRPr="00896566">
              <w:t>Långa meningar med bisatser har korrekt kommatering. Dela om möjligt upp långa meningar i flera för att underlätta läsning och undvika syftningsfel.</w:t>
            </w:r>
          </w:p>
        </w:tc>
        <w:tc>
          <w:tcPr>
            <w:tcW w:w="845" w:type="dxa"/>
          </w:tcPr>
          <w:p w14:paraId="049295CB" w14:textId="77777777" w:rsidR="001232C1" w:rsidRPr="00333E07" w:rsidRDefault="001232C1" w:rsidP="00914B3D"/>
        </w:tc>
      </w:tr>
      <w:tr w:rsidR="001232C1" w:rsidRPr="00333E07" w14:paraId="65C54E6D" w14:textId="77777777" w:rsidTr="00914B3D">
        <w:tc>
          <w:tcPr>
            <w:tcW w:w="8217" w:type="dxa"/>
          </w:tcPr>
          <w:p w14:paraId="5A188063" w14:textId="77777777" w:rsidR="001232C1" w:rsidRPr="00896566" w:rsidRDefault="001232C1" w:rsidP="00914B3D">
            <w:r w:rsidRPr="00896566">
              <w:t xml:space="preserve">Figur- och tabellhänvisningar är angivna med gemen första bokstav: figur 1 resp. tabell 1. </w:t>
            </w:r>
          </w:p>
        </w:tc>
        <w:tc>
          <w:tcPr>
            <w:tcW w:w="845" w:type="dxa"/>
          </w:tcPr>
          <w:p w14:paraId="79023C04" w14:textId="77777777" w:rsidR="001232C1" w:rsidRPr="00333E07" w:rsidRDefault="001232C1" w:rsidP="00914B3D"/>
        </w:tc>
      </w:tr>
      <w:tr w:rsidR="001232C1" w:rsidRPr="00333E07" w14:paraId="23C8C2EB" w14:textId="77777777" w:rsidTr="00914B3D">
        <w:tc>
          <w:tcPr>
            <w:tcW w:w="8217" w:type="dxa"/>
          </w:tcPr>
          <w:p w14:paraId="5D5E97DE" w14:textId="77777777" w:rsidR="001232C1" w:rsidRPr="00B30110" w:rsidRDefault="001232C1" w:rsidP="00914B3D">
            <w:pPr>
              <w:rPr>
                <w:b/>
                <w:bCs/>
              </w:rPr>
            </w:pPr>
            <w:r w:rsidRPr="00B30110">
              <w:rPr>
                <w:rStyle w:val="Stark"/>
                <w:b w:val="0"/>
                <w:bCs w:val="0"/>
                <w:color w:val="000000"/>
              </w:rPr>
              <w:t>Alla elevuttryck, exempel, citat och uttryck är skrivna på samma sätt - dubbla citattecken – konsekvent. Forskul använder inte enkla citattecken. Längre citat skrivs i blockcitat (med person, tillfälle i parentes efter)</w:t>
            </w:r>
          </w:p>
        </w:tc>
        <w:tc>
          <w:tcPr>
            <w:tcW w:w="845" w:type="dxa"/>
          </w:tcPr>
          <w:p w14:paraId="10F50B8C" w14:textId="77777777" w:rsidR="001232C1" w:rsidRPr="00333E07" w:rsidRDefault="001232C1" w:rsidP="00914B3D"/>
        </w:tc>
      </w:tr>
      <w:tr w:rsidR="001232C1" w:rsidRPr="00333E07" w14:paraId="6C4008AD" w14:textId="77777777" w:rsidTr="00914B3D">
        <w:tc>
          <w:tcPr>
            <w:tcW w:w="8217" w:type="dxa"/>
          </w:tcPr>
          <w:p w14:paraId="67EA68AB" w14:textId="77777777" w:rsidR="001232C1" w:rsidRPr="002576A0" w:rsidRDefault="001232C1" w:rsidP="00914B3D">
            <w:pPr>
              <w:rPr>
                <w:b/>
                <w:bCs/>
              </w:rPr>
            </w:pPr>
          </w:p>
        </w:tc>
        <w:tc>
          <w:tcPr>
            <w:tcW w:w="845" w:type="dxa"/>
          </w:tcPr>
          <w:p w14:paraId="26BE43E9" w14:textId="77777777" w:rsidR="001232C1" w:rsidRPr="00333E07" w:rsidRDefault="001232C1" w:rsidP="00914B3D"/>
        </w:tc>
      </w:tr>
      <w:tr w:rsidR="001232C1" w:rsidRPr="00896566" w14:paraId="444AE213" w14:textId="77777777" w:rsidTr="00914B3D">
        <w:tc>
          <w:tcPr>
            <w:tcW w:w="8217" w:type="dxa"/>
          </w:tcPr>
          <w:p w14:paraId="6F99B62D" w14:textId="77777777" w:rsidR="001232C1" w:rsidRPr="00896566" w:rsidRDefault="001232C1" w:rsidP="00914B3D">
            <w:pPr>
              <w:rPr>
                <w:b/>
                <w:bCs/>
              </w:rPr>
            </w:pPr>
            <w:r w:rsidRPr="00896566">
              <w:rPr>
                <w:b/>
                <w:bCs/>
              </w:rPr>
              <w:t>Referenshantering:</w:t>
            </w:r>
          </w:p>
        </w:tc>
        <w:tc>
          <w:tcPr>
            <w:tcW w:w="845" w:type="dxa"/>
          </w:tcPr>
          <w:p w14:paraId="76EEDAC0" w14:textId="77777777" w:rsidR="001232C1" w:rsidRPr="00896566" w:rsidRDefault="001232C1" w:rsidP="00914B3D">
            <w:pPr>
              <w:rPr>
                <w:b/>
                <w:bCs/>
              </w:rPr>
            </w:pPr>
          </w:p>
        </w:tc>
      </w:tr>
      <w:tr w:rsidR="001232C1" w:rsidRPr="00333E07" w14:paraId="36B1A20D" w14:textId="77777777" w:rsidTr="00914B3D">
        <w:tc>
          <w:tcPr>
            <w:tcW w:w="8217" w:type="dxa"/>
          </w:tcPr>
          <w:p w14:paraId="07CFC328" w14:textId="77777777" w:rsidR="001232C1" w:rsidRPr="00896566" w:rsidRDefault="001232C1" w:rsidP="00914B3D">
            <w:r w:rsidRPr="00896566">
              <w:t>Alla referenser i text och i referenslistan följer APA7. Observera de undantag som gäller för Forskul (gemener i titlar, svenska benämningar och tecken, utan oxfordkomma)</w:t>
            </w:r>
          </w:p>
        </w:tc>
        <w:tc>
          <w:tcPr>
            <w:tcW w:w="845" w:type="dxa"/>
          </w:tcPr>
          <w:p w14:paraId="487E7740" w14:textId="77777777" w:rsidR="001232C1" w:rsidRPr="00333E07" w:rsidRDefault="001232C1" w:rsidP="00914B3D"/>
        </w:tc>
      </w:tr>
      <w:tr w:rsidR="001232C1" w:rsidRPr="00333E07" w14:paraId="671A94E0" w14:textId="77777777" w:rsidTr="00914B3D">
        <w:tc>
          <w:tcPr>
            <w:tcW w:w="8217" w:type="dxa"/>
          </w:tcPr>
          <w:p w14:paraId="57A2915B" w14:textId="77777777" w:rsidR="001232C1" w:rsidRPr="00D47305" w:rsidRDefault="001232C1" w:rsidP="00914B3D">
            <w:r>
              <w:t>Namn är kontrollerade, dubbla förnamn har mellanslag (ex. A. C.) dubbelnamn har bindestreck (ex. A.-C.)</w:t>
            </w:r>
          </w:p>
        </w:tc>
        <w:tc>
          <w:tcPr>
            <w:tcW w:w="845" w:type="dxa"/>
          </w:tcPr>
          <w:p w14:paraId="12AF3896" w14:textId="77777777" w:rsidR="001232C1" w:rsidRPr="00333E07" w:rsidRDefault="001232C1" w:rsidP="00914B3D"/>
        </w:tc>
      </w:tr>
      <w:tr w:rsidR="001232C1" w:rsidRPr="00333E07" w14:paraId="2E15F1CC" w14:textId="77777777" w:rsidTr="00914B3D">
        <w:tc>
          <w:tcPr>
            <w:tcW w:w="8217" w:type="dxa"/>
          </w:tcPr>
          <w:p w14:paraId="01CE5309" w14:textId="77777777" w:rsidR="001232C1" w:rsidRPr="00896566" w:rsidRDefault="001232C1" w:rsidP="00914B3D">
            <w:r w:rsidRPr="00D47305">
              <w:t xml:space="preserve">Kapitel i böcker, </w:t>
            </w:r>
            <w:r>
              <w:t>Kapitelrubrik och titel i gemener, kursivering av boktitel, korrekt användning av punkter och komma, ange sidnummer efter titeln (s. x–xx), svenska benämningar (ex. I, Red., övers. och 2 uppl.)</w:t>
            </w:r>
          </w:p>
        </w:tc>
        <w:tc>
          <w:tcPr>
            <w:tcW w:w="845" w:type="dxa"/>
          </w:tcPr>
          <w:p w14:paraId="635424D5" w14:textId="77777777" w:rsidR="001232C1" w:rsidRPr="00333E07" w:rsidRDefault="001232C1" w:rsidP="00914B3D"/>
        </w:tc>
      </w:tr>
      <w:tr w:rsidR="001232C1" w:rsidRPr="00333E07" w14:paraId="6FADF8A2" w14:textId="77777777" w:rsidTr="00914B3D">
        <w:tc>
          <w:tcPr>
            <w:tcW w:w="8217" w:type="dxa"/>
          </w:tcPr>
          <w:p w14:paraId="1AE9F79A" w14:textId="77777777" w:rsidR="001232C1" w:rsidRPr="00D47305" w:rsidRDefault="001232C1" w:rsidP="00914B3D">
            <w:r w:rsidRPr="002576A0">
              <w:t>Kursivering</w:t>
            </w:r>
            <w:r>
              <w:t xml:space="preserve">ar är </w:t>
            </w:r>
            <w:proofErr w:type="gramStart"/>
            <w:r>
              <w:t>korrekta(</w:t>
            </w:r>
            <w:proofErr w:type="gramEnd"/>
            <w:r>
              <w:t xml:space="preserve">tidskrift, </w:t>
            </w:r>
            <w:r w:rsidRPr="002576A0">
              <w:t>volym</w:t>
            </w:r>
            <w:r>
              <w:t>/boktitlar)</w:t>
            </w:r>
          </w:p>
        </w:tc>
        <w:tc>
          <w:tcPr>
            <w:tcW w:w="845" w:type="dxa"/>
          </w:tcPr>
          <w:p w14:paraId="1CCC9648" w14:textId="77777777" w:rsidR="001232C1" w:rsidRPr="00333E07" w:rsidRDefault="001232C1" w:rsidP="00914B3D"/>
        </w:tc>
      </w:tr>
      <w:tr w:rsidR="001232C1" w:rsidRPr="00333E07" w14:paraId="6BC32DA7" w14:textId="77777777" w:rsidTr="00914B3D">
        <w:tc>
          <w:tcPr>
            <w:tcW w:w="8217" w:type="dxa"/>
          </w:tcPr>
          <w:p w14:paraId="00284CB3" w14:textId="77777777" w:rsidR="001232C1" w:rsidRPr="00135643" w:rsidRDefault="001232C1" w:rsidP="00914B3D">
            <w:r w:rsidRPr="00D47305">
              <w:t>Långt talstreck mellan sidnummer</w:t>
            </w:r>
          </w:p>
        </w:tc>
        <w:tc>
          <w:tcPr>
            <w:tcW w:w="845" w:type="dxa"/>
          </w:tcPr>
          <w:p w14:paraId="25132D72" w14:textId="77777777" w:rsidR="001232C1" w:rsidRPr="00333E07" w:rsidRDefault="001232C1" w:rsidP="00914B3D"/>
        </w:tc>
      </w:tr>
      <w:tr w:rsidR="001232C1" w:rsidRPr="00333E07" w14:paraId="3D027FC4" w14:textId="77777777" w:rsidTr="00914B3D">
        <w:tc>
          <w:tcPr>
            <w:tcW w:w="8217" w:type="dxa"/>
          </w:tcPr>
          <w:p w14:paraId="39BB5395" w14:textId="77777777" w:rsidR="001232C1" w:rsidRPr="00135643" w:rsidRDefault="001232C1" w:rsidP="00914B3D">
            <w:r w:rsidRPr="00D47305">
              <w:t xml:space="preserve">Inga </w:t>
            </w:r>
            <w:proofErr w:type="spellStart"/>
            <w:r w:rsidRPr="00D47305">
              <w:t>oxfordkomman</w:t>
            </w:r>
            <w:proofErr w:type="spellEnd"/>
          </w:p>
        </w:tc>
        <w:tc>
          <w:tcPr>
            <w:tcW w:w="845" w:type="dxa"/>
          </w:tcPr>
          <w:p w14:paraId="628254F7" w14:textId="77777777" w:rsidR="001232C1" w:rsidRPr="00333E07" w:rsidRDefault="001232C1" w:rsidP="00914B3D"/>
        </w:tc>
      </w:tr>
      <w:tr w:rsidR="001232C1" w:rsidRPr="00333E07" w14:paraId="57EB752A" w14:textId="77777777" w:rsidTr="00914B3D">
        <w:tc>
          <w:tcPr>
            <w:tcW w:w="8217" w:type="dxa"/>
          </w:tcPr>
          <w:p w14:paraId="23EC5B98" w14:textId="77777777" w:rsidR="001232C1" w:rsidRPr="00D47305" w:rsidRDefault="001232C1" w:rsidP="00914B3D">
            <w:r w:rsidRPr="00D47305">
              <w:t>Doktorsavhandling och lic-uppsatser skrivs enligt [doktorsavhandling, lärosäte] med länk</w:t>
            </w:r>
          </w:p>
        </w:tc>
        <w:tc>
          <w:tcPr>
            <w:tcW w:w="845" w:type="dxa"/>
          </w:tcPr>
          <w:p w14:paraId="3D82A472" w14:textId="77777777" w:rsidR="001232C1" w:rsidRPr="00333E07" w:rsidRDefault="001232C1" w:rsidP="00914B3D"/>
        </w:tc>
      </w:tr>
      <w:tr w:rsidR="001232C1" w:rsidRPr="00333E07" w14:paraId="5AD9ADD3" w14:textId="77777777" w:rsidTr="00914B3D">
        <w:tc>
          <w:tcPr>
            <w:tcW w:w="8217" w:type="dxa"/>
          </w:tcPr>
          <w:p w14:paraId="7EFABE98" w14:textId="77777777" w:rsidR="001232C1" w:rsidRPr="00D47305" w:rsidRDefault="001232C1" w:rsidP="00914B3D">
            <w:r>
              <w:lastRenderedPageBreak/>
              <w:t xml:space="preserve">Rubriker och </w:t>
            </w:r>
            <w:r w:rsidRPr="00D47305">
              <w:t>Titlar är skrivna med gemener medan tidskriftsnamn kan skrivas med versala bokstäver</w:t>
            </w:r>
            <w:r>
              <w:t xml:space="preserve"> i namnet</w:t>
            </w:r>
          </w:p>
        </w:tc>
        <w:tc>
          <w:tcPr>
            <w:tcW w:w="845" w:type="dxa"/>
          </w:tcPr>
          <w:p w14:paraId="746ED476" w14:textId="77777777" w:rsidR="001232C1" w:rsidRPr="00333E07" w:rsidRDefault="001232C1" w:rsidP="00914B3D"/>
        </w:tc>
      </w:tr>
      <w:tr w:rsidR="001232C1" w:rsidRPr="00333E07" w14:paraId="279246A7" w14:textId="77777777" w:rsidTr="00914B3D">
        <w:tc>
          <w:tcPr>
            <w:tcW w:w="8217" w:type="dxa"/>
          </w:tcPr>
          <w:p w14:paraId="6BEE5456" w14:textId="77777777" w:rsidR="001232C1" w:rsidRPr="00D47305" w:rsidRDefault="001232C1" w:rsidP="00914B3D">
            <w:r w:rsidRPr="00D47305">
              <w:t>Doi-adresser är angivna i referenslistan. Alla doi-referenser ska vara i https</w:t>
            </w:r>
            <w:r>
              <w:t>://doi.org/</w:t>
            </w:r>
            <w:r w:rsidRPr="00D47305">
              <w:t>-format (utöver doi ska endast länkar till avhandlingar och lic-uppsatser anges - övriga kan markeras [elektronisk resurs] de länkas inte)</w:t>
            </w:r>
          </w:p>
        </w:tc>
        <w:tc>
          <w:tcPr>
            <w:tcW w:w="845" w:type="dxa"/>
          </w:tcPr>
          <w:p w14:paraId="31265B88" w14:textId="77777777" w:rsidR="001232C1" w:rsidRPr="00333E07" w:rsidRDefault="001232C1" w:rsidP="00914B3D"/>
        </w:tc>
      </w:tr>
      <w:tr w:rsidR="001232C1" w:rsidRPr="00333E07" w14:paraId="6DA7DD18" w14:textId="77777777" w:rsidTr="00914B3D">
        <w:tc>
          <w:tcPr>
            <w:tcW w:w="8217" w:type="dxa"/>
          </w:tcPr>
          <w:p w14:paraId="31AD2AC4" w14:textId="77777777" w:rsidR="001232C1" w:rsidRPr="00D47305" w:rsidRDefault="001232C1" w:rsidP="00914B3D">
            <w:r w:rsidRPr="00D47305">
              <w:t>Referenserna är uppdaterade och kontrollerade (klicka</w:t>
            </w:r>
            <w:r w:rsidRPr="00252FDB">
              <w:t xml:space="preserve"> på länkar, kontrollera om förhandspublicerade artiklar har uppdaterats: volym, nummer, sidnummer) </w:t>
            </w:r>
          </w:p>
        </w:tc>
        <w:tc>
          <w:tcPr>
            <w:tcW w:w="845" w:type="dxa"/>
          </w:tcPr>
          <w:p w14:paraId="5B4E8096" w14:textId="77777777" w:rsidR="001232C1" w:rsidRPr="00333E07" w:rsidRDefault="001232C1" w:rsidP="00914B3D"/>
        </w:tc>
      </w:tr>
      <w:tr w:rsidR="001232C1" w:rsidRPr="00333E07" w14:paraId="184950DB" w14:textId="77777777" w:rsidTr="00914B3D">
        <w:tc>
          <w:tcPr>
            <w:tcW w:w="8217" w:type="dxa"/>
          </w:tcPr>
          <w:p w14:paraId="5BD9E36B" w14:textId="77777777" w:rsidR="001232C1" w:rsidRPr="00D47305" w:rsidRDefault="001232C1" w:rsidP="00914B3D">
            <w:r w:rsidRPr="00D47305">
              <w:t>Där [elektronisk resurs] anges förekommer inte länkar</w:t>
            </w:r>
          </w:p>
        </w:tc>
        <w:tc>
          <w:tcPr>
            <w:tcW w:w="845" w:type="dxa"/>
          </w:tcPr>
          <w:p w14:paraId="50F669E5" w14:textId="77777777" w:rsidR="001232C1" w:rsidRPr="00333E07" w:rsidRDefault="001232C1" w:rsidP="00914B3D"/>
        </w:tc>
      </w:tr>
    </w:tbl>
    <w:p w14:paraId="4FAFB328" w14:textId="77777777" w:rsidR="001232C1" w:rsidRDefault="001232C1" w:rsidP="001232C1"/>
    <w:p w14:paraId="2278D7F4" w14:textId="77777777" w:rsidR="001232C1" w:rsidRPr="00135643" w:rsidRDefault="001232C1" w:rsidP="001232C1">
      <w:pPr>
        <w:rPr>
          <w:sz w:val="32"/>
          <w:szCs w:val="32"/>
        </w:rPr>
      </w:pPr>
      <w:r>
        <w:rPr>
          <w:sz w:val="32"/>
          <w:szCs w:val="32"/>
        </w:rPr>
        <w:t>Inför publicering</w:t>
      </w:r>
    </w:p>
    <w:p w14:paraId="11017DFD" w14:textId="77777777" w:rsidR="001232C1" w:rsidRPr="002576A0" w:rsidRDefault="001232C1" w:rsidP="001232C1">
      <w:r>
        <w:t>När artikeln är antagen för publicering skall författarna inkomma med en slutversion utan bilder och ytterligare information och material för att artikeln ska kunna sättas:</w:t>
      </w:r>
    </w:p>
    <w:p w14:paraId="014B1E4B" w14:textId="77777777" w:rsidR="001232C1" w:rsidRPr="00BD09D9" w:rsidRDefault="001232C1" w:rsidP="001232C1">
      <w:r>
        <w:rPr>
          <w:b/>
          <w:bCs/>
        </w:rPr>
        <w:t>Inför sättning och publicering ska följande inkomma:</w:t>
      </w:r>
    </w:p>
    <w:p w14:paraId="39D5CC62" w14:textId="77777777" w:rsidR="001232C1" w:rsidRPr="002576A0" w:rsidRDefault="001232C1" w:rsidP="001232C1">
      <w:pPr>
        <w:numPr>
          <w:ilvl w:val="1"/>
          <w:numId w:val="17"/>
        </w:numPr>
        <w:spacing w:after="120"/>
      </w:pPr>
      <w:r>
        <w:rPr>
          <w:b/>
          <w:bCs/>
        </w:rPr>
        <w:t xml:space="preserve">Manus med författarnamn, utan bilder och figurer </w:t>
      </w:r>
      <w:r w:rsidRPr="002576A0">
        <w:t>(med hänvisning i texten var de ska in)</w:t>
      </w:r>
    </w:p>
    <w:p w14:paraId="5A0E9ABA" w14:textId="77777777" w:rsidR="001232C1" w:rsidRDefault="001232C1" w:rsidP="001232C1">
      <w:pPr>
        <w:numPr>
          <w:ilvl w:val="1"/>
          <w:numId w:val="17"/>
        </w:numPr>
        <w:spacing w:after="120"/>
      </w:pPr>
      <w:r w:rsidRPr="00BD09D9">
        <w:rPr>
          <w:b/>
          <w:bCs/>
        </w:rPr>
        <w:t xml:space="preserve">Alla bilder/figurer ska bifogas som </w:t>
      </w:r>
      <w:r>
        <w:rPr>
          <w:b/>
          <w:bCs/>
        </w:rPr>
        <w:t xml:space="preserve">separata </w:t>
      </w:r>
      <w:proofErr w:type="spellStart"/>
      <w:r w:rsidRPr="00BD09D9">
        <w:rPr>
          <w:b/>
          <w:bCs/>
        </w:rPr>
        <w:t>pdf</w:t>
      </w:r>
      <w:r>
        <w:rPr>
          <w:b/>
          <w:bCs/>
        </w:rPr>
        <w:t>:er</w:t>
      </w:r>
      <w:proofErr w:type="spellEnd"/>
      <w:r w:rsidRPr="00BD09D9">
        <w:rPr>
          <w:b/>
          <w:bCs/>
        </w:rPr>
        <w:t xml:space="preserve"> eller högupplösta bilder, ett dokument per figur </w:t>
      </w:r>
      <w:r w:rsidRPr="002576A0">
        <w:t>(med hänvisning i texten var de ska in)</w:t>
      </w:r>
    </w:p>
    <w:p w14:paraId="7D52AFAD" w14:textId="77777777" w:rsidR="001232C1" w:rsidRPr="00E21320" w:rsidRDefault="001232C1" w:rsidP="001232C1">
      <w:pPr>
        <w:numPr>
          <w:ilvl w:val="2"/>
          <w:numId w:val="17"/>
        </w:numPr>
        <w:spacing w:after="120"/>
      </w:pPr>
      <w:r w:rsidRPr="00E21320">
        <w:rPr>
          <w:b/>
          <w:bCs/>
        </w:rPr>
        <w:t xml:space="preserve">Tabeller ska vara i typsnittet </w:t>
      </w:r>
      <w:proofErr w:type="spellStart"/>
      <w:r w:rsidRPr="00E21320">
        <w:rPr>
          <w:b/>
          <w:bCs/>
        </w:rPr>
        <w:t>Constantia</w:t>
      </w:r>
      <w:proofErr w:type="spellEnd"/>
      <w:r>
        <w:t xml:space="preserve">, endast tabeller i </w:t>
      </w:r>
      <w:proofErr w:type="spellStart"/>
      <w:r>
        <w:t>pdf</w:t>
      </w:r>
      <w:proofErr w:type="spellEnd"/>
      <w:r>
        <w:t xml:space="preserve"> (ej tabellrubrik, text eller not)</w:t>
      </w:r>
    </w:p>
    <w:p w14:paraId="682A8571" w14:textId="77777777" w:rsidR="001232C1" w:rsidRPr="00252FDB" w:rsidRDefault="001232C1" w:rsidP="001232C1">
      <w:pPr>
        <w:numPr>
          <w:ilvl w:val="2"/>
          <w:numId w:val="17"/>
        </w:numPr>
        <w:spacing w:after="120"/>
      </w:pPr>
      <w:r>
        <w:rPr>
          <w:b/>
          <w:bCs/>
        </w:rPr>
        <w:t xml:space="preserve">Figurer ska bifogas som separata högupplösta jpeg- eller </w:t>
      </w:r>
      <w:proofErr w:type="spellStart"/>
      <w:r>
        <w:rPr>
          <w:b/>
          <w:bCs/>
        </w:rPr>
        <w:t>png</w:t>
      </w:r>
      <w:proofErr w:type="spellEnd"/>
      <w:r>
        <w:rPr>
          <w:b/>
          <w:bCs/>
        </w:rPr>
        <w:t xml:space="preserve">-filer, endast bilden </w:t>
      </w:r>
      <w:r w:rsidRPr="00E21320">
        <w:t>(</w:t>
      </w:r>
      <w:r>
        <w:t>ej figurrubrik, text eller not)</w:t>
      </w:r>
    </w:p>
    <w:p w14:paraId="424E3B28" w14:textId="77777777" w:rsidR="001232C1" w:rsidRPr="002576A0" w:rsidRDefault="001232C1" w:rsidP="001232C1">
      <w:pPr>
        <w:numPr>
          <w:ilvl w:val="2"/>
          <w:numId w:val="17"/>
        </w:numPr>
        <w:spacing w:after="120"/>
      </w:pPr>
      <w:r>
        <w:rPr>
          <w:b/>
          <w:bCs/>
        </w:rPr>
        <w:t xml:space="preserve">Samtliga bilder och figurer ska ha alt-texter sammanfatta dem i ett dokument </w:t>
      </w:r>
      <w:r w:rsidRPr="00252FDB">
        <w:t>(alt-text är lässtöd för synskadade och beskriver innehållet i bilden/tabellen - den lilla ruta som framkommer när man för pekaren över en bild och läses upp vid talsyntes)</w:t>
      </w:r>
    </w:p>
    <w:p w14:paraId="4E405814" w14:textId="77777777" w:rsidR="001232C1" w:rsidRPr="00BD09D9" w:rsidRDefault="001232C1" w:rsidP="001232C1">
      <w:pPr>
        <w:numPr>
          <w:ilvl w:val="1"/>
          <w:numId w:val="17"/>
        </w:numPr>
        <w:spacing w:after="120"/>
      </w:pPr>
      <w:r>
        <w:rPr>
          <w:b/>
          <w:bCs/>
        </w:rPr>
        <w:t>Separat dokument med a</w:t>
      </w:r>
      <w:r w:rsidRPr="002576A0">
        <w:rPr>
          <w:b/>
          <w:bCs/>
        </w:rPr>
        <w:t>lt-text</w:t>
      </w:r>
      <w:r>
        <w:rPr>
          <w:b/>
          <w:bCs/>
        </w:rPr>
        <w:t>er</w:t>
      </w:r>
      <w:r w:rsidRPr="002576A0">
        <w:rPr>
          <w:b/>
          <w:bCs/>
        </w:rPr>
        <w:t xml:space="preserve"> för varje figur, lässtöd för synskadade, </w:t>
      </w:r>
    </w:p>
    <w:p w14:paraId="157FDC59" w14:textId="77777777" w:rsidR="001232C1" w:rsidRPr="00BD09D9" w:rsidRDefault="001232C1" w:rsidP="001232C1">
      <w:pPr>
        <w:numPr>
          <w:ilvl w:val="1"/>
          <w:numId w:val="17"/>
        </w:numPr>
        <w:spacing w:after="120"/>
      </w:pPr>
      <w:r>
        <w:rPr>
          <w:b/>
          <w:bCs/>
        </w:rPr>
        <w:t xml:space="preserve">Information om samtliga författare </w:t>
      </w:r>
      <w:r w:rsidRPr="00BD09D9">
        <w:t>(</w:t>
      </w:r>
      <w:proofErr w:type="spellStart"/>
      <w:r w:rsidRPr="00BD09D9">
        <w:t>försteförfattaren</w:t>
      </w:r>
      <w:proofErr w:type="spellEnd"/>
      <w:r w:rsidRPr="00BD09D9">
        <w:t xml:space="preserve"> blir korresponderande författare om inte annat uppges)</w:t>
      </w:r>
      <w:r>
        <w:t>. Detta har ni fyllt i under medarbetare när ni inkom med artikeln men detta behöver ofta uppdateras eller kompletteras.</w:t>
      </w:r>
    </w:p>
    <w:p w14:paraId="6534F714" w14:textId="77777777" w:rsidR="001232C1" w:rsidRPr="00BD09D9" w:rsidRDefault="001232C1" w:rsidP="001232C1">
      <w:pPr>
        <w:numPr>
          <w:ilvl w:val="2"/>
          <w:numId w:val="17"/>
        </w:numPr>
        <w:spacing w:after="120"/>
      </w:pPr>
      <w:r w:rsidRPr="00BD09D9">
        <w:t>Namn</w:t>
      </w:r>
    </w:p>
    <w:p w14:paraId="3BF7B5AC" w14:textId="77777777" w:rsidR="001232C1" w:rsidRPr="00BD09D9" w:rsidRDefault="001232C1" w:rsidP="001232C1">
      <w:pPr>
        <w:numPr>
          <w:ilvl w:val="2"/>
          <w:numId w:val="17"/>
        </w:numPr>
        <w:spacing w:after="120"/>
      </w:pPr>
      <w:r w:rsidRPr="00BD09D9">
        <w:t>Mejladress</w:t>
      </w:r>
    </w:p>
    <w:p w14:paraId="2901678B" w14:textId="77777777" w:rsidR="001232C1" w:rsidRDefault="001232C1" w:rsidP="001232C1">
      <w:pPr>
        <w:numPr>
          <w:ilvl w:val="2"/>
          <w:numId w:val="17"/>
        </w:numPr>
        <w:spacing w:after="120"/>
      </w:pPr>
      <w:proofErr w:type="spellStart"/>
      <w:r>
        <w:t>ORCID</w:t>
      </w:r>
      <w:proofErr w:type="spellEnd"/>
      <w:r>
        <w:t>-nummer</w:t>
      </w:r>
    </w:p>
    <w:p w14:paraId="35EE1417" w14:textId="77777777" w:rsidR="001232C1" w:rsidRDefault="001232C1" w:rsidP="001232C1">
      <w:pPr>
        <w:numPr>
          <w:ilvl w:val="2"/>
          <w:numId w:val="17"/>
        </w:numPr>
        <w:spacing w:after="120"/>
      </w:pPr>
      <w:r>
        <w:t>Författarpresentation</w:t>
      </w:r>
    </w:p>
    <w:p w14:paraId="098592F8" w14:textId="77777777" w:rsidR="001232C1" w:rsidRPr="002576A0" w:rsidRDefault="001232C1" w:rsidP="001232C1">
      <w:pPr>
        <w:numPr>
          <w:ilvl w:val="2"/>
          <w:numId w:val="17"/>
        </w:numPr>
        <w:spacing w:after="120"/>
      </w:pPr>
      <w:proofErr w:type="spellStart"/>
      <w:r>
        <w:t>Affilering</w:t>
      </w:r>
      <w:proofErr w:type="spellEnd"/>
    </w:p>
    <w:p w14:paraId="6463FB0D" w14:textId="77777777" w:rsidR="001232C1" w:rsidRDefault="001232C1" w:rsidP="001232C1"/>
    <w:p w14:paraId="59D4ACC0" w14:textId="77777777" w:rsidR="001232C1" w:rsidRPr="00D31452" w:rsidRDefault="001232C1" w:rsidP="001232C1">
      <w:pPr>
        <w:pStyle w:val="BrdtextForskUL"/>
      </w:pPr>
    </w:p>
    <w:sectPr w:rsidR="001232C1" w:rsidRPr="00D31452" w:rsidSect="00354262">
      <w:headerReference w:type="default" r:id="rId14"/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B5776" w14:textId="77777777" w:rsidR="007F2B5C" w:rsidRDefault="007F2B5C" w:rsidP="007F5B59">
      <w:r>
        <w:separator/>
      </w:r>
    </w:p>
  </w:endnote>
  <w:endnote w:type="continuationSeparator" w:id="0">
    <w:p w14:paraId="51A826C3" w14:textId="77777777" w:rsidR="007F2B5C" w:rsidRDefault="007F2B5C" w:rsidP="007F5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240838004"/>
      <w:docPartObj>
        <w:docPartGallery w:val="Page Numbers (Bottom of Page)"/>
        <w:docPartUnique/>
      </w:docPartObj>
    </w:sdtPr>
    <w:sdtContent>
      <w:p w14:paraId="5C806A6C" w14:textId="77777777" w:rsidR="00DC0FA9" w:rsidRDefault="00DC0FA9" w:rsidP="003D446A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457F9749" w14:textId="77777777" w:rsidR="00DC0FA9" w:rsidRDefault="00DC0FA9" w:rsidP="00DC0FA9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-230702142"/>
      <w:docPartObj>
        <w:docPartGallery w:val="Page Numbers (Bottom of Page)"/>
        <w:docPartUnique/>
      </w:docPartObj>
    </w:sdtPr>
    <w:sdtContent>
      <w:p w14:paraId="69A831F8" w14:textId="77777777" w:rsidR="00DC0FA9" w:rsidRDefault="00DC0FA9" w:rsidP="003D446A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1</w:t>
        </w:r>
        <w:r>
          <w:rPr>
            <w:rStyle w:val="Sidnummer"/>
          </w:rPr>
          <w:fldChar w:fldCharType="end"/>
        </w:r>
      </w:p>
    </w:sdtContent>
  </w:sdt>
  <w:p w14:paraId="7491DC05" w14:textId="77777777" w:rsidR="00DC0FA9" w:rsidRDefault="00DC0FA9" w:rsidP="00DC0FA9">
    <w:pPr>
      <w:pStyle w:val="Sidfo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0F3BB" w14:textId="77777777" w:rsidR="007F2B5C" w:rsidRDefault="007F2B5C" w:rsidP="007F5B59">
      <w:r>
        <w:separator/>
      </w:r>
    </w:p>
  </w:footnote>
  <w:footnote w:type="continuationSeparator" w:id="0">
    <w:p w14:paraId="1D3A56DF" w14:textId="77777777" w:rsidR="007F2B5C" w:rsidRDefault="007F2B5C" w:rsidP="007F5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45783" w14:textId="43DBD850" w:rsidR="00323101" w:rsidRDefault="00C62569">
    <w:pPr>
      <w:pStyle w:val="Sidhuvud"/>
    </w:pPr>
    <w:r>
      <w:rPr>
        <w:noProof/>
        <w14:ligatures w14:val="standardContextual"/>
      </w:rPr>
      <w:drawing>
        <wp:inline distT="0" distB="0" distL="0" distR="0" wp14:anchorId="1B38934F" wp14:editId="6477F080">
          <wp:extent cx="1219059" cy="491556"/>
          <wp:effectExtent l="0" t="0" r="635" b="3810"/>
          <wp:docPr id="1050948786" name="Bildobjekt 1" descr="En bild som visar text, Teckensnitt, Grafik, vi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948786" name="Bildobjekt 1" descr="En bild som visar text, Teckensnitt, Grafik, vit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65" cy="501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Manus</w:t>
    </w:r>
    <w:r w:rsidR="00502025">
      <w:t>bidrag</w:t>
    </w:r>
    <w:r w:rsidR="0050202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072A3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8675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7A73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610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56C7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7CF0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78BC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9AC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D84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26CD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9C2395"/>
    <w:multiLevelType w:val="hybridMultilevel"/>
    <w:tmpl w:val="A642AA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427B7D"/>
    <w:multiLevelType w:val="multilevel"/>
    <w:tmpl w:val="7A04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AD38E1"/>
    <w:multiLevelType w:val="multilevel"/>
    <w:tmpl w:val="AF5E4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D0155B"/>
    <w:multiLevelType w:val="hybridMultilevel"/>
    <w:tmpl w:val="CDF82F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566108"/>
    <w:multiLevelType w:val="multilevel"/>
    <w:tmpl w:val="80720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71347E"/>
    <w:multiLevelType w:val="multilevel"/>
    <w:tmpl w:val="F7C03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B541DC"/>
    <w:multiLevelType w:val="multilevel"/>
    <w:tmpl w:val="AB127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320E34"/>
    <w:multiLevelType w:val="multilevel"/>
    <w:tmpl w:val="AF5E4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2320588">
    <w:abstractNumId w:val="16"/>
  </w:num>
  <w:num w:numId="2" w16cid:durableId="174269985">
    <w:abstractNumId w:val="14"/>
  </w:num>
  <w:num w:numId="3" w16cid:durableId="690885937">
    <w:abstractNumId w:val="10"/>
  </w:num>
  <w:num w:numId="4" w16cid:durableId="239218411">
    <w:abstractNumId w:val="13"/>
  </w:num>
  <w:num w:numId="5" w16cid:durableId="1024357389">
    <w:abstractNumId w:val="4"/>
  </w:num>
  <w:num w:numId="6" w16cid:durableId="1347100135">
    <w:abstractNumId w:val="5"/>
  </w:num>
  <w:num w:numId="7" w16cid:durableId="1711683087">
    <w:abstractNumId w:val="6"/>
  </w:num>
  <w:num w:numId="8" w16cid:durableId="424956161">
    <w:abstractNumId w:val="7"/>
  </w:num>
  <w:num w:numId="9" w16cid:durableId="71703633">
    <w:abstractNumId w:val="9"/>
  </w:num>
  <w:num w:numId="10" w16cid:durableId="1241670559">
    <w:abstractNumId w:val="0"/>
  </w:num>
  <w:num w:numId="11" w16cid:durableId="145708686">
    <w:abstractNumId w:val="1"/>
  </w:num>
  <w:num w:numId="12" w16cid:durableId="2135097733">
    <w:abstractNumId w:val="2"/>
  </w:num>
  <w:num w:numId="13" w16cid:durableId="891581460">
    <w:abstractNumId w:val="3"/>
  </w:num>
  <w:num w:numId="14" w16cid:durableId="828519510">
    <w:abstractNumId w:val="8"/>
  </w:num>
  <w:num w:numId="15" w16cid:durableId="1330911936">
    <w:abstractNumId w:val="12"/>
  </w:num>
  <w:num w:numId="16" w16cid:durableId="1789930419">
    <w:abstractNumId w:val="11"/>
  </w:num>
  <w:num w:numId="17" w16cid:durableId="1597324011">
    <w:abstractNumId w:val="15"/>
  </w:num>
  <w:num w:numId="18" w16cid:durableId="47522591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removePersonalInformation/>
  <w:removeDateAndTim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114"/>
    <w:rsid w:val="00007077"/>
    <w:rsid w:val="00012BF4"/>
    <w:rsid w:val="0003374B"/>
    <w:rsid w:val="00080686"/>
    <w:rsid w:val="000E289C"/>
    <w:rsid w:val="000F235C"/>
    <w:rsid w:val="00111E02"/>
    <w:rsid w:val="001232C1"/>
    <w:rsid w:val="00187D39"/>
    <w:rsid w:val="001A31DE"/>
    <w:rsid w:val="001B6C0C"/>
    <w:rsid w:val="001D1533"/>
    <w:rsid w:val="001D285A"/>
    <w:rsid w:val="00223433"/>
    <w:rsid w:val="00243882"/>
    <w:rsid w:val="002B4131"/>
    <w:rsid w:val="002E66A9"/>
    <w:rsid w:val="002F4114"/>
    <w:rsid w:val="002F4619"/>
    <w:rsid w:val="002F55A5"/>
    <w:rsid w:val="00323101"/>
    <w:rsid w:val="003342AC"/>
    <w:rsid w:val="00336A33"/>
    <w:rsid w:val="00354262"/>
    <w:rsid w:val="00360C9C"/>
    <w:rsid w:val="003827EC"/>
    <w:rsid w:val="003A1E2C"/>
    <w:rsid w:val="003F51B1"/>
    <w:rsid w:val="004051DC"/>
    <w:rsid w:val="004370A8"/>
    <w:rsid w:val="004443D2"/>
    <w:rsid w:val="00460A10"/>
    <w:rsid w:val="004773AC"/>
    <w:rsid w:val="004F4A2C"/>
    <w:rsid w:val="004F77D0"/>
    <w:rsid w:val="00502025"/>
    <w:rsid w:val="005464A8"/>
    <w:rsid w:val="00585348"/>
    <w:rsid w:val="0059160C"/>
    <w:rsid w:val="005C2D7C"/>
    <w:rsid w:val="005E4A0A"/>
    <w:rsid w:val="005F01EE"/>
    <w:rsid w:val="00631730"/>
    <w:rsid w:val="006432C0"/>
    <w:rsid w:val="00651C17"/>
    <w:rsid w:val="00654E49"/>
    <w:rsid w:val="00656BD7"/>
    <w:rsid w:val="00675D90"/>
    <w:rsid w:val="006928DC"/>
    <w:rsid w:val="006C12EB"/>
    <w:rsid w:val="006C61F0"/>
    <w:rsid w:val="006E00BE"/>
    <w:rsid w:val="0072380E"/>
    <w:rsid w:val="007359D7"/>
    <w:rsid w:val="00766891"/>
    <w:rsid w:val="00766EDF"/>
    <w:rsid w:val="007C5BCD"/>
    <w:rsid w:val="007C78F9"/>
    <w:rsid w:val="007E04FD"/>
    <w:rsid w:val="007F2B5C"/>
    <w:rsid w:val="007F5B59"/>
    <w:rsid w:val="008116C7"/>
    <w:rsid w:val="008732AD"/>
    <w:rsid w:val="00897333"/>
    <w:rsid w:val="00897D99"/>
    <w:rsid w:val="008A7671"/>
    <w:rsid w:val="008B2A34"/>
    <w:rsid w:val="008E1E75"/>
    <w:rsid w:val="0091330E"/>
    <w:rsid w:val="00933D33"/>
    <w:rsid w:val="0093585C"/>
    <w:rsid w:val="00957E25"/>
    <w:rsid w:val="00981576"/>
    <w:rsid w:val="00991312"/>
    <w:rsid w:val="009D331F"/>
    <w:rsid w:val="009D4DF7"/>
    <w:rsid w:val="00A03DA8"/>
    <w:rsid w:val="00A42912"/>
    <w:rsid w:val="00A954C1"/>
    <w:rsid w:val="00AB39FC"/>
    <w:rsid w:val="00B30110"/>
    <w:rsid w:val="00B351A2"/>
    <w:rsid w:val="00B373B7"/>
    <w:rsid w:val="00B7405E"/>
    <w:rsid w:val="00C47E36"/>
    <w:rsid w:val="00C50E65"/>
    <w:rsid w:val="00C62569"/>
    <w:rsid w:val="00C747DD"/>
    <w:rsid w:val="00CA47FE"/>
    <w:rsid w:val="00CF2904"/>
    <w:rsid w:val="00D31452"/>
    <w:rsid w:val="00D52C25"/>
    <w:rsid w:val="00D84341"/>
    <w:rsid w:val="00D95867"/>
    <w:rsid w:val="00DC0FA9"/>
    <w:rsid w:val="00DD28D6"/>
    <w:rsid w:val="00DF2D11"/>
    <w:rsid w:val="00E0551D"/>
    <w:rsid w:val="00E53F5C"/>
    <w:rsid w:val="00E70975"/>
    <w:rsid w:val="00EA7825"/>
    <w:rsid w:val="00EB1C3F"/>
    <w:rsid w:val="00F1539B"/>
    <w:rsid w:val="00F50F2E"/>
    <w:rsid w:val="00F84F0F"/>
    <w:rsid w:val="00F948E0"/>
    <w:rsid w:val="00FC0D8B"/>
    <w:rsid w:val="00FD58E3"/>
    <w:rsid w:val="00FE210F"/>
    <w:rsid w:val="00FE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961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 ForskUL"/>
    <w:qFormat/>
    <w:rsid w:val="002F4114"/>
    <w:rPr>
      <w:rFonts w:ascii="Times New Roman" w:eastAsia="Times New Roman" w:hAnsi="Times New Roman" w:cs="Times New Roman"/>
      <w:lang w:eastAsia="sv-SE"/>
    </w:rPr>
  </w:style>
  <w:style w:type="paragraph" w:styleId="Rubrik1">
    <w:name w:val="heading 1"/>
    <w:aliases w:val="Rubrik 1 ForskUL"/>
    <w:basedOn w:val="Normal"/>
    <w:next w:val="Normal"/>
    <w:link w:val="Rubrik1Char"/>
    <w:uiPriority w:val="9"/>
    <w:rsid w:val="002E66A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aliases w:val="Rubrik 2 ForskUL"/>
    <w:basedOn w:val="Normal"/>
    <w:next w:val="Normal"/>
    <w:link w:val="Rubrik2Char"/>
    <w:uiPriority w:val="9"/>
    <w:unhideWhenUsed/>
    <w:rsid w:val="002E66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aliases w:val="Rubrik 3 ForskUL"/>
    <w:basedOn w:val="Normal"/>
    <w:next w:val="Normal"/>
    <w:link w:val="Rubrik3Char"/>
    <w:uiPriority w:val="9"/>
    <w:unhideWhenUsed/>
    <w:rsid w:val="003542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Rubrik4">
    <w:name w:val="heading 4"/>
    <w:aliases w:val="Figurtext ForskUL"/>
    <w:basedOn w:val="Normal"/>
    <w:next w:val="Normal"/>
    <w:link w:val="Rubrik4Char"/>
    <w:uiPriority w:val="9"/>
    <w:unhideWhenUsed/>
    <w:rsid w:val="00012B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Rubrik5">
    <w:name w:val="heading 5"/>
    <w:aliases w:val="Figurnot ForskUL"/>
    <w:basedOn w:val="Normal"/>
    <w:next w:val="Normal"/>
    <w:link w:val="Rubrik5Char"/>
    <w:uiPriority w:val="9"/>
    <w:unhideWhenUsed/>
    <w:rsid w:val="00012BF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niv1ForskUL">
    <w:name w:val="Rubriknivå 1 ForskUL"/>
    <w:basedOn w:val="Rubrik1"/>
    <w:qFormat/>
    <w:rsid w:val="00A42912"/>
  </w:style>
  <w:style w:type="paragraph" w:customStyle="1" w:styleId="BrdtextForskUL">
    <w:name w:val="Brödtext ForskUL"/>
    <w:basedOn w:val="Normal"/>
    <w:qFormat/>
    <w:rsid w:val="00B7405E"/>
    <w:pPr>
      <w:spacing w:before="120" w:after="120"/>
    </w:pPr>
    <w:rPr>
      <w:rFonts w:asciiTheme="minorHAnsi" w:hAnsiTheme="minorHAnsi"/>
    </w:rPr>
  </w:style>
  <w:style w:type="character" w:customStyle="1" w:styleId="Rubrik1Char">
    <w:name w:val="Rubrik 1 Char"/>
    <w:aliases w:val="Rubrik 1 ForskUL Char"/>
    <w:basedOn w:val="Standardstycketeckensnitt"/>
    <w:link w:val="Rubrik1"/>
    <w:uiPriority w:val="9"/>
    <w:rsid w:val="002E66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aliases w:val="Rubrik 2 ForskUL Char"/>
    <w:basedOn w:val="Standardstycketeckensnitt"/>
    <w:link w:val="Rubrik2"/>
    <w:uiPriority w:val="9"/>
    <w:rsid w:val="002E66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Radnummer">
    <w:name w:val="line number"/>
    <w:basedOn w:val="Standardstycketeckensnitt"/>
    <w:uiPriority w:val="99"/>
    <w:semiHidden/>
    <w:unhideWhenUsed/>
    <w:rsid w:val="00354262"/>
  </w:style>
  <w:style w:type="character" w:customStyle="1" w:styleId="Rubrik3Char">
    <w:name w:val="Rubrik 3 Char"/>
    <w:aliases w:val="Rubrik 3 ForskUL Char"/>
    <w:basedOn w:val="Standardstycketeckensnitt"/>
    <w:link w:val="Rubrik3"/>
    <w:uiPriority w:val="9"/>
    <w:rsid w:val="0035426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Sidhuvud">
    <w:name w:val="header"/>
    <w:basedOn w:val="Normal"/>
    <w:link w:val="SidhuvudChar"/>
    <w:uiPriority w:val="99"/>
    <w:unhideWhenUsed/>
    <w:rsid w:val="001B6C0C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1B6C0C"/>
    <w:rPr>
      <w:rFonts w:eastAsia="Times New Roman" w:cs="Times New Roman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1B6C0C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fotChar">
    <w:name w:val="Sidfot Char"/>
    <w:basedOn w:val="Standardstycketeckensnitt"/>
    <w:link w:val="Sidfot"/>
    <w:uiPriority w:val="99"/>
    <w:rsid w:val="001B6C0C"/>
    <w:rPr>
      <w:rFonts w:eastAsia="Times New Roman" w:cs="Times New Roman"/>
      <w:lang w:eastAsia="sv-SE"/>
    </w:rPr>
  </w:style>
  <w:style w:type="character" w:styleId="Sidnummer">
    <w:name w:val="page number"/>
    <w:basedOn w:val="Standardstycketeckensnitt"/>
    <w:uiPriority w:val="99"/>
    <w:semiHidden/>
    <w:unhideWhenUsed/>
    <w:rsid w:val="00DC0FA9"/>
  </w:style>
  <w:style w:type="paragraph" w:styleId="Citat">
    <w:name w:val="Quote"/>
    <w:basedOn w:val="Normal"/>
    <w:next w:val="Normal"/>
    <w:link w:val="CitatChar"/>
    <w:uiPriority w:val="29"/>
    <w:qFormat/>
    <w:rsid w:val="00CA47F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CA47FE"/>
    <w:rPr>
      <w:i/>
      <w:iCs/>
      <w:color w:val="404040" w:themeColor="text1" w:themeTint="BF"/>
    </w:rPr>
  </w:style>
  <w:style w:type="paragraph" w:customStyle="1" w:styleId="BlockcitatForskUL">
    <w:name w:val="Blockcitat ForskUL"/>
    <w:basedOn w:val="Normal"/>
    <w:next w:val="Citat"/>
    <w:autoRedefine/>
    <w:qFormat/>
    <w:rsid w:val="001B6C0C"/>
    <w:pPr>
      <w:jc w:val="center"/>
    </w:pPr>
    <w:rPr>
      <w:rFonts w:asciiTheme="minorHAnsi" w:hAnsiTheme="minorHAnsi"/>
      <w:sz w:val="22"/>
    </w:rPr>
  </w:style>
  <w:style w:type="paragraph" w:customStyle="1" w:styleId="Tabell-figurNotForskUL">
    <w:name w:val="Tabell-/figur Not ForskUL"/>
    <w:basedOn w:val="Rubrik5"/>
    <w:qFormat/>
    <w:rsid w:val="00651C17"/>
  </w:style>
  <w:style w:type="character" w:customStyle="1" w:styleId="apple-converted-space">
    <w:name w:val="apple-converted-space"/>
    <w:basedOn w:val="Standardstycketeckensnitt"/>
    <w:rsid w:val="00012BF4"/>
  </w:style>
  <w:style w:type="character" w:customStyle="1" w:styleId="Rubrik4Char">
    <w:name w:val="Rubrik 4 Char"/>
    <w:aliases w:val="Figurtext ForskUL Char"/>
    <w:basedOn w:val="Standardstycketeckensnitt"/>
    <w:link w:val="Rubrik4"/>
    <w:uiPriority w:val="9"/>
    <w:rsid w:val="00012B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Rubrik5Char">
    <w:name w:val="Rubrik 5 Char"/>
    <w:aliases w:val="Figurnot ForskUL Char"/>
    <w:basedOn w:val="Standardstycketeckensnitt"/>
    <w:link w:val="Rubrik5"/>
    <w:uiPriority w:val="9"/>
    <w:rsid w:val="00012BF4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abell-FigurrubrikForskUL">
    <w:name w:val="Tabell-Figurrubrik ForskUL"/>
    <w:basedOn w:val="Rubrik3"/>
    <w:qFormat/>
    <w:rsid w:val="00651C17"/>
    <w:rPr>
      <w:b/>
    </w:rPr>
  </w:style>
  <w:style w:type="paragraph" w:customStyle="1" w:styleId="Tabell-figurtextForskUL">
    <w:name w:val="Tabell- figurtext ForskUL"/>
    <w:basedOn w:val="Rubrik3"/>
    <w:qFormat/>
    <w:rsid w:val="00651C17"/>
    <w:rPr>
      <w:i/>
    </w:rPr>
  </w:style>
  <w:style w:type="paragraph" w:customStyle="1" w:styleId="Excerpt-exempelrubrikForskUL">
    <w:name w:val="Excerpt-/ exempelrubrik ForskUL"/>
    <w:basedOn w:val="Tabell-FigurrubrikForskUL"/>
    <w:qFormat/>
    <w:rsid w:val="001B6C0C"/>
    <w:pPr>
      <w:spacing w:before="160" w:after="120"/>
    </w:pPr>
  </w:style>
  <w:style w:type="paragraph" w:customStyle="1" w:styleId="Excerpt-exempeltextForskUL">
    <w:name w:val="Excerpt-/exempeltext ForskUL"/>
    <w:basedOn w:val="Normal"/>
    <w:qFormat/>
    <w:rsid w:val="001B6C0C"/>
    <w:pPr>
      <w:spacing w:before="120" w:after="120"/>
      <w:ind w:left="567"/>
    </w:pPr>
    <w:rPr>
      <w:rFonts w:asciiTheme="minorHAnsi" w:hAnsiTheme="minorHAnsi"/>
      <w:sz w:val="22"/>
    </w:rPr>
  </w:style>
  <w:style w:type="paragraph" w:customStyle="1" w:styleId="TitelForskUL">
    <w:name w:val="Titel ForskUL"/>
    <w:basedOn w:val="Normal"/>
    <w:qFormat/>
    <w:rsid w:val="008732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Rubrikniv2ForskUL">
    <w:name w:val="Rubriknivå 2 ForskUL"/>
    <w:basedOn w:val="Rubrik2"/>
    <w:qFormat/>
    <w:rsid w:val="00A42912"/>
  </w:style>
  <w:style w:type="paragraph" w:customStyle="1" w:styleId="Rubrikniv3ForskUL">
    <w:name w:val="Rubriknivå 3 ForskUL"/>
    <w:basedOn w:val="Rubrik3"/>
    <w:qFormat/>
    <w:rsid w:val="00A42912"/>
  </w:style>
  <w:style w:type="paragraph" w:customStyle="1" w:styleId="Tabell-figurnotForskUL0">
    <w:name w:val="Tabell-/figurnot ForskUL"/>
    <w:basedOn w:val="Tabell-figurtextForskUL"/>
    <w:qFormat/>
    <w:rsid w:val="005F01EE"/>
    <w:rPr>
      <w:i w:val="0"/>
      <w:sz w:val="22"/>
      <w:lang w:val="en-US"/>
    </w:rPr>
  </w:style>
  <w:style w:type="character" w:styleId="Hyperlnk">
    <w:name w:val="Hyperlink"/>
    <w:basedOn w:val="Standardstycketeckensnitt"/>
    <w:uiPriority w:val="99"/>
    <w:unhideWhenUsed/>
    <w:rsid w:val="002F4114"/>
    <w:rPr>
      <w:color w:val="0000FF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F50F2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F50F2E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F50F2E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F50F2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F50F2E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502025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323101"/>
    <w:rPr>
      <w:color w:val="954F72" w:themeColor="followedHyperlink"/>
      <w:u w:val="single"/>
    </w:rPr>
  </w:style>
  <w:style w:type="paragraph" w:styleId="Normalwebb">
    <w:name w:val="Normal (Web)"/>
    <w:basedOn w:val="Normal"/>
    <w:uiPriority w:val="99"/>
    <w:unhideWhenUsed/>
    <w:rsid w:val="00D31452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1232C1"/>
    <w:rPr>
      <w:b/>
      <w:bCs/>
    </w:rPr>
  </w:style>
  <w:style w:type="table" w:styleId="Tabellrutnt">
    <w:name w:val="Table Grid"/>
    <w:basedOn w:val="Normaltabell"/>
    <w:uiPriority w:val="39"/>
    <w:rsid w:val="001232C1"/>
    <w:rPr>
      <w:rFonts w:eastAsia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5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krivguiden.se/skriva/det-akademiska-spraket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i.org/10.61998/forskul.v8i1.27205" TargetMode="External"/><Relationship Id="rId12" Type="http://schemas.openxmlformats.org/officeDocument/2006/relationships/hyperlink" Target="https://apastyle.apa.org/style-grammar-guidelines/grammar/verb-tens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ublicera.kb.se/forskul/riktlinje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publicera.kb.se/forskul/kvalitetskriteri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licera.kb.se/forskul/instruction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dmin/Dropbox/ForskUL%20Inger%20och%20Anna/Riktlinjer,%20mallar%20och%20rapporter/Material%20till%20fo&#776;rfattare/Mall%20fo&#776;r%20manuskript%20ForskU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Mall för manuskript ForskUL.dotx</Template>
  <TotalTime>0</TotalTime>
  <Pages>6</Pages>
  <Words>1582</Words>
  <Characters>8387</Characters>
  <Application>Microsoft Office Word</Application>
  <DocSecurity>0</DocSecurity>
  <Lines>69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9950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2025-12-10T11:50:00Z</dcterms:created>
  <dcterms:modified xsi:type="dcterms:W3CDTF">2025-12-10T13:52:00Z</dcterms:modified>
  <cp:category/>
</cp:coreProperties>
</file>